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7177" w:rsidRPr="00C21075" w:rsidRDefault="00347177" w:rsidP="00C21075">
      <w:pPr>
        <w:tabs>
          <w:tab w:val="left" w:pos="0"/>
        </w:tabs>
        <w:rPr>
          <w:rFonts w:ascii="Times New Roman" w:hAnsi="Times New Roman"/>
          <w:b/>
          <w:i/>
          <w:sz w:val="36"/>
          <w:szCs w:val="36"/>
        </w:rPr>
      </w:pPr>
      <w:r w:rsidRPr="00C21075">
        <w:rPr>
          <w:rFonts w:ascii="Times New Roman" w:hAnsi="Times New Roman"/>
          <w:b/>
          <w:i/>
          <w:sz w:val="36"/>
          <w:szCs w:val="36"/>
        </w:rPr>
        <w:t xml:space="preserve">     Комплексная работа для </w:t>
      </w:r>
      <w:r>
        <w:rPr>
          <w:rFonts w:ascii="Times New Roman" w:hAnsi="Times New Roman"/>
          <w:b/>
          <w:i/>
          <w:sz w:val="36"/>
          <w:szCs w:val="36"/>
        </w:rPr>
        <w:t xml:space="preserve"> 2 класса                  </w:t>
      </w:r>
      <w:r w:rsidRPr="00C21075">
        <w:rPr>
          <w:rFonts w:ascii="Times New Roman" w:hAnsi="Times New Roman"/>
          <w:b/>
          <w:i/>
          <w:sz w:val="36"/>
          <w:szCs w:val="36"/>
        </w:rPr>
        <w:t xml:space="preserve"> </w:t>
      </w:r>
      <w:r w:rsidRPr="00C21075">
        <w:rPr>
          <w:rFonts w:ascii="Times New Roman" w:hAnsi="Times New Roman"/>
          <w:b/>
          <w:i/>
          <w:sz w:val="36"/>
          <w:szCs w:val="36"/>
          <w:u w:val="single"/>
        </w:rPr>
        <w:t>2015-2016</w:t>
      </w:r>
    </w:p>
    <w:p w:rsidR="00347177" w:rsidRPr="001312DF" w:rsidRDefault="00347177" w:rsidP="00C21075">
      <w:pPr>
        <w:ind w:left="1068"/>
        <w:jc w:val="both"/>
        <w:rPr>
          <w:color w:val="333333"/>
        </w:rPr>
      </w:pPr>
    </w:p>
    <w:p w:rsidR="00347177" w:rsidRDefault="00347177" w:rsidP="00C21075">
      <w:pPr>
        <w:ind w:left="-720"/>
        <w:rPr>
          <w:color w:val="333333"/>
          <w:sz w:val="28"/>
          <w:szCs w:val="28"/>
        </w:rPr>
      </w:pPr>
      <w:r w:rsidRPr="00B06CA4">
        <w:rPr>
          <w:rFonts w:ascii="Times New Roman" w:hAnsi="Times New Roman"/>
          <w:color w:val="333333"/>
          <w:sz w:val="28"/>
          <w:szCs w:val="28"/>
        </w:rPr>
        <w:t xml:space="preserve">                 ФИ ученика</w:t>
      </w:r>
      <w:r>
        <w:rPr>
          <w:color w:val="333333"/>
          <w:sz w:val="28"/>
          <w:szCs w:val="28"/>
        </w:rPr>
        <w:t xml:space="preserve">_______________________________________________ </w:t>
      </w:r>
    </w:p>
    <w:p w:rsidR="00347177" w:rsidRPr="00544C7E" w:rsidRDefault="00347177" w:rsidP="00544C7E">
      <w:pPr>
        <w:ind w:left="-720"/>
        <w:rPr>
          <w:color w:val="333333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картинки иволга кормит птенца в гнезде" style="width:2in;height:180pt">
            <v:imagedata r:id="rId5" r:href="rId6"/>
          </v:shape>
        </w:pict>
      </w:r>
      <w:r>
        <w:t xml:space="preserve">     </w:t>
      </w:r>
      <w:r>
        <w:pict>
          <v:shape id="_x0000_i1026" type="#_x0000_t75" alt="" style="width:144.75pt;height:175.5pt">
            <v:imagedata r:id="rId7" r:href="rId8"/>
          </v:shape>
        </w:pict>
      </w:r>
      <w:r>
        <w:t xml:space="preserve">   </w:t>
      </w:r>
      <w:r>
        <w:pict>
          <v:shape id="_x0000_i1027" type="#_x0000_t75" alt="" style="width:186.75pt;height:174.75pt">
            <v:imagedata r:id="rId9" r:href="rId10"/>
          </v:shape>
        </w:pict>
      </w:r>
    </w:p>
    <w:p w:rsidR="00347177" w:rsidRPr="006B0B68" w:rsidRDefault="00347177" w:rsidP="006B0B68">
      <w:pPr>
        <w:pStyle w:val="NoSpacing"/>
        <w:jc w:val="center"/>
        <w:rPr>
          <w:rFonts w:ascii="Times New Roman" w:hAnsi="Times New Roman"/>
          <w:b/>
          <w:sz w:val="36"/>
          <w:szCs w:val="36"/>
        </w:rPr>
      </w:pPr>
      <w:r w:rsidRPr="006B0B68">
        <w:rPr>
          <w:rFonts w:ascii="Times New Roman" w:hAnsi="Times New Roman"/>
          <w:b/>
          <w:sz w:val="36"/>
          <w:szCs w:val="36"/>
        </w:rPr>
        <w:t>Замечательные дома.</w:t>
      </w:r>
    </w:p>
    <w:p w:rsidR="00347177" w:rsidRPr="006B0B68" w:rsidRDefault="00347177" w:rsidP="006B0B68">
      <w:pPr>
        <w:pStyle w:val="NoSpacing"/>
        <w:jc w:val="center"/>
        <w:rPr>
          <w:rFonts w:ascii="Times New Roman" w:hAnsi="Times New Roman"/>
          <w:b/>
          <w:sz w:val="36"/>
          <w:szCs w:val="36"/>
        </w:rPr>
      </w:pPr>
    </w:p>
    <w:tbl>
      <w:tblPr>
        <w:tblW w:w="10352" w:type="dxa"/>
        <w:tblInd w:w="-5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9524"/>
      </w:tblGrid>
      <w:tr w:rsidR="00347177" w:rsidTr="00544D47">
        <w:tc>
          <w:tcPr>
            <w:tcW w:w="828" w:type="dxa"/>
          </w:tcPr>
          <w:p w:rsidR="00347177" w:rsidRPr="00044B7B" w:rsidRDefault="00347177" w:rsidP="00044B7B">
            <w:pPr>
              <w:spacing w:before="100" w:beforeAutospacing="1"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524" w:type="dxa"/>
          </w:tcPr>
          <w:p w:rsidR="00347177" w:rsidRPr="00C21075" w:rsidRDefault="00347177" w:rsidP="00044B7B">
            <w:pPr>
              <w:spacing w:before="100" w:beforeAutospacing="1" w:after="0" w:line="240" w:lineRule="auto"/>
              <w:rPr>
                <w:rFonts w:ascii="Times New Roman" w:hAnsi="Times New Roman"/>
                <w:b/>
                <w:bCs/>
                <w:iCs/>
                <w:color w:val="000000"/>
                <w:sz w:val="32"/>
                <w:szCs w:val="32"/>
                <w:lang w:eastAsia="ru-RU"/>
              </w:rPr>
            </w:pPr>
            <w:r w:rsidRPr="00C21075">
              <w:rPr>
                <w:rFonts w:ascii="Times New Roman" w:hAnsi="Times New Roman"/>
                <w:b/>
                <w:bCs/>
                <w:iCs/>
                <w:color w:val="000000"/>
                <w:sz w:val="32"/>
                <w:szCs w:val="32"/>
                <w:lang w:eastAsia="ru-RU"/>
              </w:rPr>
              <w:t xml:space="preserve">         Где только не устраивают себе дома животные!</w:t>
            </w:r>
          </w:p>
        </w:tc>
      </w:tr>
      <w:tr w:rsidR="00347177" w:rsidTr="00544D47">
        <w:tc>
          <w:tcPr>
            <w:tcW w:w="828" w:type="dxa"/>
          </w:tcPr>
          <w:p w:rsidR="00347177" w:rsidRPr="00044B7B" w:rsidRDefault="00347177" w:rsidP="00044B7B">
            <w:pPr>
              <w:spacing w:before="100" w:beforeAutospacing="1"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9524" w:type="dxa"/>
          </w:tcPr>
          <w:p w:rsidR="00347177" w:rsidRPr="00C21075" w:rsidRDefault="00347177" w:rsidP="00044B7B">
            <w:pPr>
              <w:spacing w:before="100" w:beforeAutospacing="1" w:after="0" w:line="240" w:lineRule="auto"/>
              <w:rPr>
                <w:rFonts w:ascii="Times New Roman" w:hAnsi="Times New Roman"/>
                <w:b/>
                <w:bCs/>
                <w:iCs/>
                <w:color w:val="000000"/>
                <w:sz w:val="32"/>
                <w:szCs w:val="32"/>
                <w:lang w:eastAsia="ru-RU"/>
              </w:rPr>
            </w:pPr>
            <w:r w:rsidRPr="00C21075">
              <w:rPr>
                <w:rFonts w:ascii="Times New Roman" w:hAnsi="Times New Roman"/>
                <w:b/>
                <w:bCs/>
                <w:iCs/>
                <w:color w:val="000000"/>
                <w:sz w:val="32"/>
                <w:szCs w:val="32"/>
                <w:lang w:eastAsia="ru-RU"/>
              </w:rPr>
              <w:t xml:space="preserve">  </w:t>
            </w:r>
            <w:r w:rsidRPr="00C21075">
              <w:rPr>
                <w:rFonts w:ascii="Times New Roman" w:hAnsi="Times New Roman"/>
                <w:b/>
                <w:sz w:val="32"/>
                <w:szCs w:val="32"/>
              </w:rPr>
              <w:t xml:space="preserve">       На высоте двенадцати метров над землёй подвесила </w:t>
            </w:r>
          </w:p>
        </w:tc>
      </w:tr>
      <w:tr w:rsidR="00347177" w:rsidTr="00544D47">
        <w:tc>
          <w:tcPr>
            <w:tcW w:w="828" w:type="dxa"/>
          </w:tcPr>
          <w:p w:rsidR="00347177" w:rsidRDefault="00347177" w:rsidP="00044B7B">
            <w:pPr>
              <w:spacing w:before="100" w:beforeAutospacing="1"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9524" w:type="dxa"/>
          </w:tcPr>
          <w:p w:rsidR="00347177" w:rsidRPr="00C21075" w:rsidRDefault="00347177" w:rsidP="00044B7B">
            <w:pPr>
              <w:spacing w:before="100" w:beforeAutospacing="1" w:after="0" w:line="240" w:lineRule="auto"/>
              <w:rPr>
                <w:rFonts w:ascii="Times New Roman" w:hAnsi="Times New Roman"/>
                <w:b/>
                <w:bCs/>
                <w:iCs/>
                <w:color w:val="000000"/>
                <w:sz w:val="32"/>
                <w:szCs w:val="32"/>
                <w:lang w:eastAsia="ru-RU"/>
              </w:rPr>
            </w:pPr>
            <w:r w:rsidRPr="00C21075">
              <w:rPr>
                <w:rFonts w:ascii="Times New Roman" w:hAnsi="Times New Roman"/>
                <w:b/>
                <w:sz w:val="32"/>
                <w:szCs w:val="32"/>
              </w:rPr>
              <w:t>иволга к берёзе корзиночку, сплетённую из стебельков,</w:t>
            </w:r>
          </w:p>
        </w:tc>
      </w:tr>
      <w:tr w:rsidR="00347177" w:rsidTr="00544D47">
        <w:tc>
          <w:tcPr>
            <w:tcW w:w="828" w:type="dxa"/>
          </w:tcPr>
          <w:p w:rsidR="00347177" w:rsidRPr="00044B7B" w:rsidRDefault="00347177" w:rsidP="00044B7B">
            <w:pPr>
              <w:spacing w:before="100" w:beforeAutospacing="1"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9524" w:type="dxa"/>
          </w:tcPr>
          <w:p w:rsidR="00347177" w:rsidRPr="00C21075" w:rsidRDefault="00347177" w:rsidP="00044B7B">
            <w:pPr>
              <w:spacing w:before="100" w:beforeAutospacing="1" w:after="0" w:line="240" w:lineRule="auto"/>
              <w:rPr>
                <w:rFonts w:ascii="Times New Roman" w:hAnsi="Times New Roman"/>
                <w:b/>
                <w:bCs/>
                <w:iCs/>
                <w:color w:val="000000"/>
                <w:sz w:val="32"/>
                <w:szCs w:val="32"/>
                <w:lang w:eastAsia="ru-RU"/>
              </w:rPr>
            </w:pPr>
            <w:r w:rsidRPr="00C21075">
              <w:rPr>
                <w:rFonts w:ascii="Times New Roman" w:hAnsi="Times New Roman"/>
                <w:b/>
                <w:sz w:val="32"/>
                <w:szCs w:val="32"/>
              </w:rPr>
              <w:t xml:space="preserve">волосков и шерстинок. В корзиночке – яйца. Иволга – </w:t>
            </w:r>
          </w:p>
        </w:tc>
      </w:tr>
      <w:tr w:rsidR="00347177" w:rsidTr="00544D47">
        <w:tc>
          <w:tcPr>
            <w:tcW w:w="828" w:type="dxa"/>
          </w:tcPr>
          <w:p w:rsidR="00347177" w:rsidRPr="00044B7B" w:rsidRDefault="00347177" w:rsidP="00044B7B">
            <w:pPr>
              <w:spacing w:before="100" w:beforeAutospacing="1"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9524" w:type="dxa"/>
          </w:tcPr>
          <w:p w:rsidR="00347177" w:rsidRPr="00C21075" w:rsidRDefault="00347177" w:rsidP="00044B7B">
            <w:pPr>
              <w:spacing w:before="100" w:beforeAutospacing="1" w:after="0" w:line="240" w:lineRule="auto"/>
              <w:rPr>
                <w:rFonts w:ascii="Times New Roman" w:hAnsi="Times New Roman"/>
                <w:b/>
                <w:bCs/>
                <w:iCs/>
                <w:color w:val="000000"/>
                <w:sz w:val="32"/>
                <w:szCs w:val="32"/>
                <w:lang w:eastAsia="ru-RU"/>
              </w:rPr>
            </w:pPr>
            <w:r w:rsidRPr="00C21075">
              <w:rPr>
                <w:rFonts w:ascii="Times New Roman" w:hAnsi="Times New Roman"/>
                <w:b/>
                <w:sz w:val="32"/>
                <w:szCs w:val="32"/>
              </w:rPr>
              <w:t>заботливая мать. Чтобы прокормить птенцов, она много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 xml:space="preserve"> раз в </w:t>
            </w:r>
          </w:p>
        </w:tc>
      </w:tr>
      <w:tr w:rsidR="00347177" w:rsidTr="00544D47">
        <w:tc>
          <w:tcPr>
            <w:tcW w:w="828" w:type="dxa"/>
          </w:tcPr>
          <w:p w:rsidR="00347177" w:rsidRPr="00044B7B" w:rsidRDefault="00347177" w:rsidP="00044B7B">
            <w:pPr>
              <w:spacing w:before="100" w:beforeAutospacing="1"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9524" w:type="dxa"/>
          </w:tcPr>
          <w:p w:rsidR="00347177" w:rsidRPr="00C21075" w:rsidRDefault="00347177" w:rsidP="00044B7B">
            <w:pPr>
              <w:spacing w:before="100" w:beforeAutospacing="1" w:after="0" w:line="240" w:lineRule="auto"/>
              <w:rPr>
                <w:rFonts w:ascii="Times New Roman" w:hAnsi="Times New Roman"/>
                <w:b/>
                <w:bCs/>
                <w:iCs/>
                <w:color w:val="000000"/>
                <w:sz w:val="32"/>
                <w:szCs w:val="32"/>
                <w:lang w:eastAsia="ru-RU"/>
              </w:rPr>
            </w:pPr>
            <w:r w:rsidRPr="00C21075">
              <w:rPr>
                <w:rFonts w:ascii="Times New Roman" w:hAnsi="Times New Roman"/>
                <w:b/>
                <w:sz w:val="32"/>
                <w:szCs w:val="32"/>
              </w:rPr>
              <w:t>день прилетает к гнезду, принося мошек,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 xml:space="preserve"> бабочек, мух, комаров</w:t>
            </w:r>
          </w:p>
        </w:tc>
      </w:tr>
      <w:tr w:rsidR="00347177" w:rsidTr="00544D47">
        <w:tc>
          <w:tcPr>
            <w:tcW w:w="828" w:type="dxa"/>
          </w:tcPr>
          <w:p w:rsidR="00347177" w:rsidRPr="00044B7B" w:rsidRDefault="00347177" w:rsidP="00044B7B">
            <w:pPr>
              <w:spacing w:before="100" w:beforeAutospacing="1"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9524" w:type="dxa"/>
          </w:tcPr>
          <w:p w:rsidR="00347177" w:rsidRPr="00C21075" w:rsidRDefault="00347177" w:rsidP="00044B7B">
            <w:pPr>
              <w:spacing w:before="100" w:beforeAutospacing="1"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 xml:space="preserve">         </w:t>
            </w:r>
            <w:r w:rsidRPr="00C21075">
              <w:rPr>
                <w:rFonts w:ascii="Times New Roman" w:hAnsi="Times New Roman"/>
                <w:b/>
                <w:sz w:val="32"/>
                <w:szCs w:val="32"/>
              </w:rPr>
              <w:t>У мышки-малютки гнездо как птичье – висит на высоте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</w:p>
        </w:tc>
      </w:tr>
      <w:tr w:rsidR="00347177" w:rsidTr="00544D47">
        <w:tc>
          <w:tcPr>
            <w:tcW w:w="828" w:type="dxa"/>
          </w:tcPr>
          <w:p w:rsidR="00347177" w:rsidRPr="00044B7B" w:rsidRDefault="00347177" w:rsidP="00044B7B">
            <w:pPr>
              <w:spacing w:before="100" w:beforeAutospacing="1"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9524" w:type="dxa"/>
          </w:tcPr>
          <w:p w:rsidR="00347177" w:rsidRPr="00C21075" w:rsidRDefault="00347177" w:rsidP="00044B7B">
            <w:pPr>
              <w:spacing w:before="100" w:beforeAutospacing="1" w:after="0" w:line="240" w:lineRule="auto"/>
              <w:rPr>
                <w:rFonts w:ascii="Times New Roman" w:hAnsi="Times New Roman"/>
                <w:b/>
                <w:bCs/>
                <w:iCs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z w:val="32"/>
                <w:szCs w:val="32"/>
                <w:lang w:eastAsia="ru-RU"/>
              </w:rPr>
              <w:t>двух</w:t>
            </w:r>
            <w:r w:rsidRPr="00C21075">
              <w:rPr>
                <w:rFonts w:ascii="Times New Roman" w:hAnsi="Times New Roman"/>
                <w:b/>
                <w:sz w:val="32"/>
                <w:szCs w:val="32"/>
              </w:rPr>
              <w:t xml:space="preserve"> метров на ветке можжевельника. Мышка свила его из</w:t>
            </w:r>
          </w:p>
        </w:tc>
      </w:tr>
      <w:tr w:rsidR="00347177" w:rsidTr="00544D47">
        <w:tc>
          <w:tcPr>
            <w:tcW w:w="828" w:type="dxa"/>
          </w:tcPr>
          <w:p w:rsidR="00347177" w:rsidRPr="00044B7B" w:rsidRDefault="00347177" w:rsidP="00044B7B">
            <w:pPr>
              <w:spacing w:before="100" w:beforeAutospacing="1"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9524" w:type="dxa"/>
          </w:tcPr>
          <w:p w:rsidR="00347177" w:rsidRPr="00C21075" w:rsidRDefault="00347177" w:rsidP="00044B7B">
            <w:pPr>
              <w:spacing w:before="100" w:beforeAutospacing="1" w:after="0" w:line="240" w:lineRule="auto"/>
              <w:rPr>
                <w:rFonts w:ascii="Times New Roman" w:hAnsi="Times New Roman"/>
                <w:b/>
                <w:bCs/>
                <w:iCs/>
                <w:color w:val="000000"/>
                <w:sz w:val="32"/>
                <w:szCs w:val="32"/>
                <w:lang w:eastAsia="ru-RU"/>
              </w:rPr>
            </w:pPr>
            <w:r w:rsidRPr="00C21075">
              <w:rPr>
                <w:rFonts w:ascii="Times New Roman" w:hAnsi="Times New Roman"/>
                <w:b/>
                <w:sz w:val="32"/>
                <w:szCs w:val="32"/>
              </w:rPr>
              <w:t>травинок и стебельков.</w:t>
            </w:r>
          </w:p>
        </w:tc>
      </w:tr>
      <w:tr w:rsidR="00347177" w:rsidTr="00544D47">
        <w:tc>
          <w:tcPr>
            <w:tcW w:w="828" w:type="dxa"/>
          </w:tcPr>
          <w:p w:rsidR="00347177" w:rsidRPr="00044B7B" w:rsidRDefault="00347177" w:rsidP="00044B7B">
            <w:pPr>
              <w:spacing w:before="100" w:beforeAutospacing="1"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  <w:t>59</w:t>
            </w:r>
          </w:p>
        </w:tc>
        <w:tc>
          <w:tcPr>
            <w:tcW w:w="9524" w:type="dxa"/>
          </w:tcPr>
          <w:p w:rsidR="00347177" w:rsidRPr="00C21075" w:rsidRDefault="00347177" w:rsidP="00044B7B">
            <w:pPr>
              <w:spacing w:before="100" w:beforeAutospacing="1" w:after="0" w:line="240" w:lineRule="auto"/>
              <w:rPr>
                <w:rFonts w:ascii="Times New Roman" w:hAnsi="Times New Roman"/>
                <w:b/>
                <w:bCs/>
                <w:iCs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 xml:space="preserve">          </w:t>
            </w:r>
            <w:r w:rsidRPr="00C21075">
              <w:rPr>
                <w:rFonts w:ascii="Times New Roman" w:hAnsi="Times New Roman"/>
                <w:b/>
                <w:sz w:val="32"/>
                <w:szCs w:val="32"/>
              </w:rPr>
              <w:t>В траве – дом у жаворонка, овсянки, пеночки. Гнездо</w:t>
            </w:r>
          </w:p>
        </w:tc>
      </w:tr>
      <w:tr w:rsidR="00347177" w:rsidTr="00544D47">
        <w:tc>
          <w:tcPr>
            <w:tcW w:w="828" w:type="dxa"/>
          </w:tcPr>
          <w:p w:rsidR="00347177" w:rsidRPr="00044B7B" w:rsidRDefault="00347177" w:rsidP="00044B7B">
            <w:pPr>
              <w:spacing w:before="100" w:beforeAutospacing="1"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9524" w:type="dxa"/>
          </w:tcPr>
          <w:p w:rsidR="00347177" w:rsidRPr="00C21075" w:rsidRDefault="00347177" w:rsidP="00044B7B">
            <w:pPr>
              <w:spacing w:before="100" w:beforeAutospacing="1" w:after="0" w:line="240" w:lineRule="auto"/>
              <w:rPr>
                <w:rFonts w:ascii="Times New Roman" w:hAnsi="Times New Roman"/>
                <w:b/>
                <w:bCs/>
                <w:iCs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п</w:t>
            </w:r>
            <w:r w:rsidRPr="00C21075">
              <w:rPr>
                <w:rFonts w:ascii="Times New Roman" w:hAnsi="Times New Roman"/>
                <w:b/>
                <w:sz w:val="32"/>
                <w:szCs w:val="32"/>
              </w:rPr>
              <w:t>еночки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r w:rsidRPr="00C21075">
              <w:rPr>
                <w:rFonts w:ascii="Times New Roman" w:hAnsi="Times New Roman"/>
                <w:b/>
                <w:sz w:val="32"/>
                <w:szCs w:val="32"/>
              </w:rPr>
              <w:t>- веснички имеет форму шара и напоминает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 xml:space="preserve"> шалашик.</w:t>
            </w:r>
          </w:p>
        </w:tc>
      </w:tr>
      <w:tr w:rsidR="00347177" w:rsidTr="00544D47">
        <w:tc>
          <w:tcPr>
            <w:tcW w:w="828" w:type="dxa"/>
          </w:tcPr>
          <w:p w:rsidR="00347177" w:rsidRPr="00044B7B" w:rsidRDefault="00347177" w:rsidP="00044B7B">
            <w:pPr>
              <w:spacing w:before="100" w:beforeAutospacing="1"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9524" w:type="dxa"/>
          </w:tcPr>
          <w:p w:rsidR="00347177" w:rsidRPr="00C21075" w:rsidRDefault="00347177" w:rsidP="00044B7B">
            <w:pPr>
              <w:spacing w:before="100" w:beforeAutospacing="1" w:after="0" w:line="240" w:lineRule="auto"/>
              <w:rPr>
                <w:rFonts w:ascii="Times New Roman" w:hAnsi="Times New Roman"/>
                <w:b/>
                <w:bCs/>
                <w:iCs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Сделано</w:t>
            </w:r>
            <w:r w:rsidRPr="00C21075">
              <w:rPr>
                <w:rFonts w:ascii="Times New Roman" w:hAnsi="Times New Roman"/>
                <w:b/>
                <w:sz w:val="32"/>
                <w:szCs w:val="32"/>
              </w:rPr>
              <w:t xml:space="preserve"> гнездо 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 xml:space="preserve">из пучков </w:t>
            </w:r>
            <w:r w:rsidRPr="00C21075">
              <w:rPr>
                <w:rFonts w:ascii="Times New Roman" w:hAnsi="Times New Roman"/>
                <w:b/>
                <w:sz w:val="32"/>
                <w:szCs w:val="32"/>
              </w:rPr>
              <w:t>сухой травы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>, корешков.</w:t>
            </w:r>
          </w:p>
        </w:tc>
      </w:tr>
      <w:tr w:rsidR="00347177" w:rsidTr="00544D47">
        <w:tc>
          <w:tcPr>
            <w:tcW w:w="828" w:type="dxa"/>
          </w:tcPr>
          <w:p w:rsidR="00347177" w:rsidRPr="00044B7B" w:rsidRDefault="00347177" w:rsidP="00044B7B">
            <w:pPr>
              <w:spacing w:before="100" w:beforeAutospacing="1"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  <w:t>78</w:t>
            </w:r>
          </w:p>
        </w:tc>
        <w:tc>
          <w:tcPr>
            <w:tcW w:w="9524" w:type="dxa"/>
          </w:tcPr>
          <w:p w:rsidR="00347177" w:rsidRPr="00C21075" w:rsidRDefault="00347177" w:rsidP="00044B7B">
            <w:pPr>
              <w:spacing w:before="100" w:beforeAutospacing="1" w:after="0" w:line="240" w:lineRule="auto"/>
              <w:rPr>
                <w:rFonts w:ascii="Times New Roman" w:hAnsi="Times New Roman"/>
                <w:b/>
                <w:bCs/>
                <w:iCs/>
                <w:color w:val="000000"/>
                <w:sz w:val="32"/>
                <w:szCs w:val="32"/>
                <w:lang w:eastAsia="ru-RU"/>
              </w:rPr>
            </w:pPr>
            <w:r w:rsidRPr="00C21075">
              <w:rPr>
                <w:rFonts w:ascii="Times New Roman" w:hAnsi="Times New Roman"/>
                <w:b/>
                <w:sz w:val="32"/>
                <w:szCs w:val="32"/>
              </w:rPr>
              <w:t xml:space="preserve">         Жуки-древоточцы, короеды живут в деревьях. В деревьях</w:t>
            </w:r>
          </w:p>
        </w:tc>
      </w:tr>
      <w:tr w:rsidR="00347177" w:rsidTr="00544D47">
        <w:tc>
          <w:tcPr>
            <w:tcW w:w="828" w:type="dxa"/>
          </w:tcPr>
          <w:p w:rsidR="00347177" w:rsidRPr="00044B7B" w:rsidRDefault="00347177" w:rsidP="00044B7B">
            <w:pPr>
              <w:spacing w:before="100" w:beforeAutospacing="1"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9524" w:type="dxa"/>
          </w:tcPr>
          <w:p w:rsidR="00347177" w:rsidRPr="00C21075" w:rsidRDefault="00347177" w:rsidP="00044B7B">
            <w:pPr>
              <w:spacing w:before="100" w:beforeAutospacing="1" w:after="0" w:line="240" w:lineRule="auto"/>
              <w:rPr>
                <w:rFonts w:ascii="Times New Roman" w:hAnsi="Times New Roman"/>
                <w:b/>
                <w:bCs/>
                <w:iCs/>
                <w:color w:val="000000"/>
                <w:sz w:val="32"/>
                <w:szCs w:val="32"/>
                <w:lang w:eastAsia="ru-RU"/>
              </w:rPr>
            </w:pPr>
            <w:r w:rsidRPr="00C21075">
              <w:rPr>
                <w:rFonts w:ascii="Times New Roman" w:hAnsi="Times New Roman"/>
                <w:b/>
                <w:sz w:val="32"/>
                <w:szCs w:val="32"/>
              </w:rPr>
              <w:t>живут и их враги – дятлы, синицы, скворцы. Они устраивают</w:t>
            </w:r>
          </w:p>
        </w:tc>
      </w:tr>
      <w:tr w:rsidR="00347177" w:rsidTr="00544D47">
        <w:tc>
          <w:tcPr>
            <w:tcW w:w="828" w:type="dxa"/>
          </w:tcPr>
          <w:p w:rsidR="00347177" w:rsidRPr="00044B7B" w:rsidRDefault="00347177" w:rsidP="00044B7B">
            <w:pPr>
              <w:spacing w:before="100" w:beforeAutospacing="1"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  <w:t>88</w:t>
            </w:r>
          </w:p>
        </w:tc>
        <w:tc>
          <w:tcPr>
            <w:tcW w:w="9524" w:type="dxa"/>
          </w:tcPr>
          <w:p w:rsidR="00347177" w:rsidRPr="00C21075" w:rsidRDefault="00347177" w:rsidP="00044B7B">
            <w:pPr>
              <w:spacing w:before="100" w:beforeAutospacing="1" w:after="0" w:line="240" w:lineRule="auto"/>
              <w:rPr>
                <w:rFonts w:ascii="Times New Roman" w:hAnsi="Times New Roman"/>
                <w:b/>
                <w:bCs/>
                <w:iCs/>
                <w:color w:val="000000"/>
                <w:sz w:val="32"/>
                <w:szCs w:val="32"/>
                <w:lang w:eastAsia="ru-RU"/>
              </w:rPr>
            </w:pPr>
            <w:r w:rsidRPr="00C21075">
              <w:rPr>
                <w:rFonts w:ascii="Times New Roman" w:hAnsi="Times New Roman"/>
                <w:b/>
                <w:sz w:val="32"/>
                <w:szCs w:val="32"/>
              </w:rPr>
              <w:t>свои дома в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 xml:space="preserve"> дуплах.</w:t>
            </w:r>
          </w:p>
        </w:tc>
      </w:tr>
      <w:tr w:rsidR="00347177" w:rsidTr="00544D47">
        <w:tc>
          <w:tcPr>
            <w:tcW w:w="828" w:type="dxa"/>
          </w:tcPr>
          <w:p w:rsidR="00347177" w:rsidRPr="00044B7B" w:rsidRDefault="00347177" w:rsidP="00044B7B">
            <w:pPr>
              <w:spacing w:before="100" w:beforeAutospacing="1"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9524" w:type="dxa"/>
          </w:tcPr>
          <w:p w:rsidR="00347177" w:rsidRPr="00C21075" w:rsidRDefault="00347177" w:rsidP="00044B7B">
            <w:pPr>
              <w:spacing w:before="100" w:beforeAutospacing="1" w:after="0" w:line="240" w:lineRule="auto"/>
              <w:rPr>
                <w:rFonts w:ascii="Times New Roman" w:hAnsi="Times New Roman"/>
                <w:b/>
                <w:bCs/>
                <w:iCs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 xml:space="preserve">         </w:t>
            </w:r>
            <w:r w:rsidRPr="00C21075">
              <w:rPr>
                <w:rFonts w:ascii="Times New Roman" w:hAnsi="Times New Roman"/>
                <w:b/>
                <w:sz w:val="32"/>
                <w:szCs w:val="32"/>
              </w:rPr>
              <w:t>Под землёй норка крота, барсука. Крот строит жилище</w:t>
            </w:r>
          </w:p>
        </w:tc>
      </w:tr>
      <w:tr w:rsidR="00347177" w:rsidTr="00544D47">
        <w:tc>
          <w:tcPr>
            <w:tcW w:w="828" w:type="dxa"/>
          </w:tcPr>
          <w:p w:rsidR="00347177" w:rsidRPr="00044B7B" w:rsidRDefault="00347177" w:rsidP="00044B7B">
            <w:pPr>
              <w:spacing w:before="100" w:beforeAutospacing="1"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  <w:t>101</w:t>
            </w:r>
          </w:p>
        </w:tc>
        <w:tc>
          <w:tcPr>
            <w:tcW w:w="9524" w:type="dxa"/>
          </w:tcPr>
          <w:p w:rsidR="00347177" w:rsidRPr="00C21075" w:rsidRDefault="00347177" w:rsidP="000E29AD">
            <w:pPr>
              <w:spacing w:before="100" w:beforeAutospacing="1" w:after="0" w:line="240" w:lineRule="auto"/>
              <w:rPr>
                <w:rFonts w:ascii="Times New Roman" w:hAnsi="Times New Roman"/>
                <w:b/>
                <w:bCs/>
                <w:iCs/>
                <w:color w:val="000000"/>
                <w:sz w:val="32"/>
                <w:szCs w:val="32"/>
                <w:lang w:eastAsia="ru-RU"/>
              </w:rPr>
            </w:pPr>
            <w:r w:rsidRPr="00C21075">
              <w:rPr>
                <w:rFonts w:ascii="Times New Roman" w:hAnsi="Times New Roman"/>
                <w:b/>
                <w:sz w:val="32"/>
                <w:szCs w:val="32"/>
              </w:rPr>
              <w:t>весьма искусно: небольшая круглая камера с несколькими</w:t>
            </w:r>
          </w:p>
        </w:tc>
      </w:tr>
      <w:tr w:rsidR="00347177" w:rsidTr="00544D47">
        <w:tc>
          <w:tcPr>
            <w:tcW w:w="828" w:type="dxa"/>
          </w:tcPr>
          <w:p w:rsidR="00347177" w:rsidRPr="00044B7B" w:rsidRDefault="00347177" w:rsidP="00044B7B">
            <w:pPr>
              <w:spacing w:before="100" w:beforeAutospacing="1"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9524" w:type="dxa"/>
          </w:tcPr>
          <w:p w:rsidR="00347177" w:rsidRPr="00C21075" w:rsidRDefault="00347177" w:rsidP="000E29AD">
            <w:pPr>
              <w:spacing w:before="100" w:beforeAutospacing="1"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 w:rsidRPr="00C21075">
              <w:rPr>
                <w:rFonts w:ascii="Times New Roman" w:hAnsi="Times New Roman"/>
                <w:b/>
                <w:sz w:val="32"/>
                <w:szCs w:val="32"/>
              </w:rPr>
              <w:t>выходами выстилается</w:t>
            </w:r>
            <w:r w:rsidRPr="00C21075">
              <w:rPr>
                <w:rFonts w:ascii="Times New Roman" w:hAnsi="Times New Roman"/>
                <w:b/>
                <w:bCs/>
                <w:iCs/>
                <w:color w:val="000000"/>
                <w:sz w:val="32"/>
                <w:szCs w:val="32"/>
                <w:lang w:eastAsia="ru-RU"/>
              </w:rPr>
              <w:t xml:space="preserve">  листьями и мхом.</w:t>
            </w:r>
            <w:r w:rsidRPr="00C21075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</w:p>
        </w:tc>
      </w:tr>
      <w:tr w:rsidR="00347177" w:rsidTr="00544D47">
        <w:tc>
          <w:tcPr>
            <w:tcW w:w="828" w:type="dxa"/>
          </w:tcPr>
          <w:p w:rsidR="00347177" w:rsidRPr="00044B7B" w:rsidRDefault="00347177" w:rsidP="00044B7B">
            <w:pPr>
              <w:spacing w:before="100" w:beforeAutospacing="1"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  <w:t>113</w:t>
            </w:r>
          </w:p>
        </w:tc>
        <w:tc>
          <w:tcPr>
            <w:tcW w:w="9524" w:type="dxa"/>
          </w:tcPr>
          <w:p w:rsidR="00347177" w:rsidRPr="00C21075" w:rsidRDefault="00347177" w:rsidP="00044B7B">
            <w:pPr>
              <w:spacing w:before="100" w:beforeAutospacing="1" w:after="0" w:line="240" w:lineRule="auto"/>
              <w:rPr>
                <w:rFonts w:ascii="Times New Roman" w:hAnsi="Times New Roman"/>
                <w:b/>
                <w:bCs/>
                <w:iCs/>
                <w:color w:val="000000"/>
                <w:sz w:val="32"/>
                <w:szCs w:val="32"/>
                <w:lang w:eastAsia="ru-RU"/>
              </w:rPr>
            </w:pPr>
            <w:r w:rsidRPr="00C21075">
              <w:rPr>
                <w:rFonts w:ascii="Times New Roman" w:hAnsi="Times New Roman"/>
                <w:b/>
                <w:bCs/>
                <w:iCs/>
                <w:color w:val="000000"/>
                <w:sz w:val="32"/>
                <w:szCs w:val="32"/>
                <w:lang w:eastAsia="ru-RU"/>
              </w:rPr>
              <w:t>Вот такие замечательные дома строят себе жители леса!</w:t>
            </w:r>
          </w:p>
        </w:tc>
      </w:tr>
    </w:tbl>
    <w:p w:rsidR="00347177" w:rsidRPr="00B406F0" w:rsidRDefault="00347177" w:rsidP="00B406F0">
      <w:pPr>
        <w:shd w:val="clear" w:color="auto" w:fill="FFFFFF"/>
        <w:spacing w:before="100" w:beforeAutospacing="1" w:after="0" w:line="240" w:lineRule="auto"/>
        <w:rPr>
          <w:rFonts w:ascii="Times New Roman" w:hAnsi="Times New Roman"/>
          <w:bCs/>
          <w:iCs/>
          <w:color w:val="000000"/>
          <w:sz w:val="28"/>
          <w:szCs w:val="28"/>
          <w:lang w:eastAsia="ru-RU"/>
        </w:rPr>
      </w:pPr>
    </w:p>
    <w:p w:rsidR="00347177" w:rsidRPr="00B06CA4" w:rsidRDefault="00347177" w:rsidP="004A3CD2">
      <w:pPr>
        <w:jc w:val="center"/>
        <w:rPr>
          <w:rFonts w:ascii="Times New Roman" w:hAnsi="Times New Roman"/>
          <w:b/>
          <w:sz w:val="32"/>
          <w:szCs w:val="32"/>
        </w:rPr>
      </w:pPr>
      <w:r w:rsidRPr="00B06CA4">
        <w:rPr>
          <w:rFonts w:ascii="Times New Roman" w:hAnsi="Times New Roman"/>
          <w:b/>
          <w:sz w:val="32"/>
          <w:szCs w:val="32"/>
        </w:rPr>
        <w:t>ОСНОВНАЯ ЧАСТЬ</w:t>
      </w:r>
    </w:p>
    <w:p w:rsidR="00347177" w:rsidRPr="00655C9C" w:rsidRDefault="00347177" w:rsidP="00655C9C">
      <w:pPr>
        <w:ind w:left="1620" w:hanging="1620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Задание</w:t>
      </w:r>
      <w:r w:rsidRPr="00B06CA4">
        <w:rPr>
          <w:rFonts w:ascii="Times New Roman" w:hAnsi="Times New Roman"/>
          <w:b/>
          <w:sz w:val="32"/>
          <w:szCs w:val="32"/>
        </w:rPr>
        <w:t xml:space="preserve"> 1.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Pr="00B06CA4">
        <w:rPr>
          <w:rFonts w:ascii="Times New Roman" w:hAnsi="Times New Roman"/>
          <w:b/>
          <w:i/>
          <w:sz w:val="32"/>
          <w:szCs w:val="32"/>
        </w:rPr>
        <w:t xml:space="preserve">Начни читать текст про себя или тихо </w:t>
      </w:r>
      <w:r>
        <w:rPr>
          <w:rFonts w:ascii="Times New Roman" w:hAnsi="Times New Roman"/>
          <w:b/>
          <w:i/>
          <w:sz w:val="32"/>
          <w:szCs w:val="32"/>
        </w:rPr>
        <w:t xml:space="preserve"> </w:t>
      </w:r>
      <w:r w:rsidRPr="00B06CA4">
        <w:rPr>
          <w:rFonts w:ascii="Times New Roman" w:hAnsi="Times New Roman"/>
          <w:b/>
          <w:i/>
          <w:sz w:val="32"/>
          <w:szCs w:val="32"/>
        </w:rPr>
        <w:t xml:space="preserve">вполголоса. По сигналу учителя поставь палочку после того слова, до которого ты дочитаешь. Дочитай текст до конца.  </w:t>
      </w:r>
      <w:r w:rsidRPr="004635A4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</w:p>
    <w:p w:rsidR="00347177" w:rsidRDefault="00347177" w:rsidP="00715E4F">
      <w:pPr>
        <w:shd w:val="clear" w:color="auto" w:fill="FFFFFF"/>
        <w:spacing w:before="100" w:beforeAutospacing="1" w:after="0" w:line="240" w:lineRule="auto"/>
        <w:ind w:left="1620" w:hanging="1620"/>
        <w:rPr>
          <w:rFonts w:ascii="Times New Roman" w:hAnsi="Times New Roman"/>
          <w:b/>
          <w:i/>
          <w:color w:val="000000"/>
          <w:sz w:val="32"/>
          <w:szCs w:val="32"/>
          <w:lang w:eastAsia="ru-RU"/>
        </w:rPr>
      </w:pPr>
      <w:r w:rsidRPr="00B06CA4">
        <w:rPr>
          <w:rFonts w:ascii="Times New Roman" w:hAnsi="Times New Roman"/>
          <w:b/>
          <w:color w:val="000000"/>
          <w:sz w:val="32"/>
          <w:szCs w:val="32"/>
          <w:lang w:eastAsia="ru-RU"/>
        </w:rPr>
        <w:t xml:space="preserve">Задание 2. </w:t>
      </w:r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 xml:space="preserve">а) </w:t>
      </w:r>
      <w:r>
        <w:rPr>
          <w:rFonts w:ascii="Times New Roman" w:hAnsi="Times New Roman"/>
          <w:b/>
          <w:i/>
          <w:color w:val="000000"/>
          <w:sz w:val="32"/>
          <w:szCs w:val="32"/>
          <w:lang w:eastAsia="ru-RU"/>
        </w:rPr>
        <w:t>Спиши пятый абзац текста. Проверь. Исправь ошибки.</w:t>
      </w:r>
    </w:p>
    <w:p w:rsidR="00347177" w:rsidRPr="00B06CA4" w:rsidRDefault="00347177" w:rsidP="00B06CA4">
      <w:pPr>
        <w:shd w:val="clear" w:color="auto" w:fill="FFFFFF"/>
        <w:spacing w:before="100" w:beforeAutospacing="1" w:after="0" w:line="240" w:lineRule="auto"/>
        <w:ind w:right="-365"/>
        <w:rPr>
          <w:rFonts w:ascii="Times New Roman" w:hAnsi="Times New Roman"/>
          <w:b/>
          <w:i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47177" w:rsidRDefault="00347177" w:rsidP="00715E4F">
      <w:pPr>
        <w:shd w:val="clear" w:color="auto" w:fill="FFFFFF"/>
        <w:spacing w:before="100" w:beforeAutospacing="1" w:after="0" w:line="240" w:lineRule="auto"/>
        <w:ind w:left="709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715E4F">
        <w:rPr>
          <w:rFonts w:ascii="Times New Roman" w:hAnsi="Times New Roman"/>
          <w:color w:val="000000"/>
          <w:sz w:val="32"/>
          <w:szCs w:val="32"/>
          <w:lang w:eastAsia="ru-RU"/>
        </w:rPr>
        <w:t>б) Найди в этом абзаце ответ на вопрос</w:t>
      </w:r>
      <w:r>
        <w:rPr>
          <w:rFonts w:ascii="Times New Roman" w:hAnsi="Times New Roman"/>
          <w:color w:val="000000"/>
          <w:sz w:val="26"/>
          <w:szCs w:val="26"/>
          <w:lang w:eastAsia="ru-RU"/>
        </w:rPr>
        <w:t>:</w:t>
      </w:r>
      <w:r w:rsidRPr="006F704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715E4F">
        <w:rPr>
          <w:rFonts w:ascii="Times New Roman" w:hAnsi="Times New Roman"/>
          <w:b/>
          <w:bCs/>
          <w:i/>
          <w:color w:val="000000"/>
          <w:sz w:val="28"/>
          <w:szCs w:val="28"/>
          <w:lang w:eastAsia="ru-RU"/>
        </w:rPr>
        <w:t>Где живут жуки-древоточцы?</w:t>
      </w:r>
      <w:r>
        <w:rPr>
          <w:rFonts w:ascii="Times New Roman" w:hAnsi="Times New Roman"/>
          <w:b/>
          <w:bCs/>
          <w:i/>
          <w:color w:val="000000"/>
          <w:sz w:val="28"/>
          <w:szCs w:val="28"/>
          <w:lang w:eastAsia="ru-RU"/>
        </w:rPr>
        <w:t xml:space="preserve"> </w:t>
      </w:r>
      <w:r w:rsidRPr="00715E4F">
        <w:rPr>
          <w:rFonts w:ascii="Times New Roman" w:hAnsi="Times New Roman"/>
          <w:bCs/>
          <w:color w:val="000000"/>
          <w:sz w:val="28"/>
          <w:szCs w:val="28"/>
          <w:lang w:eastAsia="ru-RU"/>
        </w:rPr>
        <w:t>Поставь в словах этого предложения ударение.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347177" w:rsidRPr="000B0498" w:rsidRDefault="00347177" w:rsidP="000B0498">
      <w:pPr>
        <w:shd w:val="clear" w:color="auto" w:fill="FFFFFF"/>
        <w:spacing w:before="100" w:beforeAutospacing="1" w:after="0" w:line="240" w:lineRule="auto"/>
        <w:ind w:left="709"/>
        <w:jc w:val="both"/>
        <w:rPr>
          <w:rFonts w:ascii="Times New Roman" w:hAnsi="Times New Roman"/>
          <w:b/>
          <w:bCs/>
          <w:i/>
          <w:color w:val="000000"/>
          <w:sz w:val="32"/>
          <w:szCs w:val="32"/>
          <w:lang w:eastAsia="ru-RU"/>
        </w:rPr>
      </w:pPr>
      <w:r w:rsidRPr="00BA22CD">
        <w:rPr>
          <w:rFonts w:ascii="Times New Roman" w:hAnsi="Times New Roman"/>
          <w:bCs/>
          <w:color w:val="000000"/>
          <w:sz w:val="32"/>
          <w:szCs w:val="32"/>
          <w:lang w:eastAsia="ru-RU"/>
        </w:rPr>
        <w:t>в)</w:t>
      </w:r>
      <w:r>
        <w:rPr>
          <w:rFonts w:ascii="Times New Roman" w:hAnsi="Times New Roman"/>
          <w:bCs/>
          <w:color w:val="000000"/>
          <w:sz w:val="32"/>
          <w:szCs w:val="32"/>
          <w:lang w:eastAsia="ru-RU"/>
        </w:rPr>
        <w:t xml:space="preserve"> Укажи, какими частями речи (существительное, прилагательное, глагол) являются слова в предложении о </w:t>
      </w:r>
      <w:r w:rsidRPr="000B0498">
        <w:rPr>
          <w:rFonts w:ascii="Times New Roman" w:hAnsi="Times New Roman"/>
          <w:b/>
          <w:bCs/>
          <w:i/>
          <w:color w:val="000000"/>
          <w:sz w:val="32"/>
          <w:szCs w:val="32"/>
          <w:lang w:eastAsia="ru-RU"/>
        </w:rPr>
        <w:t>жуках-древоточцах.</w:t>
      </w:r>
    </w:p>
    <w:p w:rsidR="00347177" w:rsidRDefault="00347177" w:rsidP="000B0498">
      <w:pPr>
        <w:shd w:val="clear" w:color="auto" w:fill="FFFFFF"/>
        <w:spacing w:before="100" w:beforeAutospacing="1" w:after="0" w:line="240" w:lineRule="auto"/>
        <w:ind w:left="709"/>
        <w:jc w:val="both"/>
        <w:rPr>
          <w:rFonts w:ascii="Times New Roman" w:hAnsi="Times New Roman"/>
          <w:bCs/>
          <w:color w:val="000000"/>
          <w:sz w:val="32"/>
          <w:szCs w:val="32"/>
          <w:lang w:eastAsia="ru-RU"/>
        </w:rPr>
      </w:pPr>
    </w:p>
    <w:p w:rsidR="00347177" w:rsidRPr="00715E4F" w:rsidRDefault="00347177" w:rsidP="000B0498">
      <w:pPr>
        <w:spacing w:line="240" w:lineRule="auto"/>
        <w:rPr>
          <w:rFonts w:ascii="Times New Roman" w:hAnsi="Times New Roman"/>
          <w:b/>
          <w:sz w:val="32"/>
          <w:szCs w:val="32"/>
        </w:rPr>
      </w:pPr>
      <w:r w:rsidRPr="00665B1D">
        <w:rPr>
          <w:rFonts w:ascii="Times New Roman" w:hAnsi="Times New Roman"/>
          <w:b/>
          <w:sz w:val="32"/>
          <w:szCs w:val="32"/>
        </w:rPr>
        <w:t>Задание 3</w:t>
      </w:r>
      <w:r w:rsidRPr="00715E4F">
        <w:rPr>
          <w:rFonts w:ascii="Times New Roman" w:hAnsi="Times New Roman"/>
          <w:b/>
          <w:sz w:val="32"/>
          <w:szCs w:val="32"/>
        </w:rPr>
        <w:t xml:space="preserve">. </w:t>
      </w:r>
      <w:r w:rsidRPr="00715E4F">
        <w:rPr>
          <w:rFonts w:ascii="Times New Roman" w:hAnsi="Times New Roman"/>
          <w:b/>
          <w:i/>
          <w:sz w:val="32"/>
          <w:szCs w:val="32"/>
        </w:rPr>
        <w:t>Определи жанр этого текста</w:t>
      </w:r>
      <w:r>
        <w:rPr>
          <w:rFonts w:ascii="Times New Roman" w:hAnsi="Times New Roman"/>
          <w:b/>
          <w:i/>
          <w:sz w:val="32"/>
          <w:szCs w:val="32"/>
        </w:rPr>
        <w:t>, подчеркни ответ.</w:t>
      </w:r>
    </w:p>
    <w:p w:rsidR="00347177" w:rsidRPr="00D029A9" w:rsidRDefault="00347177" w:rsidP="00715E4F">
      <w:pPr>
        <w:pStyle w:val="NoSpacing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</w:t>
      </w:r>
      <w:r w:rsidRPr="00D029A9">
        <w:rPr>
          <w:rFonts w:ascii="Times New Roman" w:hAnsi="Times New Roman"/>
          <w:sz w:val="28"/>
          <w:szCs w:val="28"/>
        </w:rPr>
        <w:t>а) рассказ;</w:t>
      </w:r>
    </w:p>
    <w:p w:rsidR="00347177" w:rsidRPr="00D029A9" w:rsidRDefault="00347177" w:rsidP="00715E4F">
      <w:pPr>
        <w:pStyle w:val="NoSpacing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</w:t>
      </w:r>
      <w:r w:rsidRPr="00D029A9">
        <w:rPr>
          <w:rFonts w:ascii="Times New Roman" w:hAnsi="Times New Roman"/>
          <w:sz w:val="28"/>
          <w:szCs w:val="28"/>
        </w:rPr>
        <w:t>б) авторская сказка;</w:t>
      </w:r>
    </w:p>
    <w:p w:rsidR="00347177" w:rsidRPr="00D029A9" w:rsidRDefault="00347177" w:rsidP="00715E4F">
      <w:pPr>
        <w:pStyle w:val="NoSpacing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</w:t>
      </w:r>
      <w:r w:rsidRPr="00D029A9">
        <w:rPr>
          <w:rFonts w:ascii="Times New Roman" w:hAnsi="Times New Roman"/>
          <w:sz w:val="28"/>
          <w:szCs w:val="28"/>
        </w:rPr>
        <w:t>в) научно-популярный рассказ;</w:t>
      </w:r>
    </w:p>
    <w:p w:rsidR="00347177" w:rsidRPr="00B14C14" w:rsidRDefault="00347177" w:rsidP="00715E4F">
      <w:pPr>
        <w:pStyle w:val="NoSpacing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</w:t>
      </w:r>
      <w:r w:rsidRPr="00B14C14">
        <w:rPr>
          <w:rFonts w:ascii="Times New Roman" w:hAnsi="Times New Roman"/>
          <w:sz w:val="28"/>
          <w:szCs w:val="28"/>
        </w:rPr>
        <w:t>г) басня.</w:t>
      </w:r>
    </w:p>
    <w:p w:rsidR="00347177" w:rsidRPr="00DB290F" w:rsidRDefault="00347177" w:rsidP="006F704B">
      <w:pPr>
        <w:rPr>
          <w:rFonts w:ascii="Times New Roman" w:hAnsi="Times New Roman"/>
          <w:b/>
          <w:sz w:val="28"/>
          <w:szCs w:val="28"/>
        </w:rPr>
      </w:pPr>
    </w:p>
    <w:p w:rsidR="00347177" w:rsidRPr="005F2520" w:rsidRDefault="00347177" w:rsidP="0006085B">
      <w:pPr>
        <w:shd w:val="clear" w:color="auto" w:fill="FFFFFF"/>
        <w:spacing w:before="100" w:beforeAutospacing="1"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665B1D">
        <w:rPr>
          <w:rFonts w:ascii="Times New Roman" w:hAnsi="Times New Roman"/>
          <w:b/>
          <w:color w:val="000000"/>
          <w:sz w:val="32"/>
          <w:szCs w:val="32"/>
          <w:lang w:eastAsia="ru-RU"/>
        </w:rPr>
        <w:t xml:space="preserve">Задание 4. </w:t>
      </w:r>
      <w:r w:rsidRPr="0006085B">
        <w:rPr>
          <w:rFonts w:ascii="Times New Roman" w:hAnsi="Times New Roman"/>
          <w:b/>
          <w:i/>
          <w:color w:val="000000"/>
          <w:sz w:val="32"/>
          <w:szCs w:val="32"/>
          <w:lang w:eastAsia="ru-RU"/>
        </w:rPr>
        <w:t>Заполни таблицу в соответствии с данными текста.</w:t>
      </w:r>
    </w:p>
    <w:p w:rsidR="00347177" w:rsidRPr="00BA22CD" w:rsidRDefault="00347177" w:rsidP="00BA22CD">
      <w:pPr>
        <w:shd w:val="clear" w:color="auto" w:fill="FFFFFF"/>
        <w:spacing w:before="100" w:beforeAutospacing="1" w:after="0" w:line="240" w:lineRule="auto"/>
        <w:ind w:firstLine="709"/>
        <w:jc w:val="both"/>
        <w:rPr>
          <w:rFonts w:ascii="Verdana" w:hAnsi="Verdana"/>
          <w:color w:val="000000"/>
          <w:sz w:val="16"/>
          <w:szCs w:val="16"/>
          <w:lang w:eastAsia="ru-RU"/>
        </w:rPr>
      </w:pPr>
      <w:r w:rsidRPr="004635A4">
        <w:rPr>
          <w:rFonts w:ascii="Times New Roman" w:hAnsi="Times New Roman"/>
          <w:color w:val="000000"/>
          <w:sz w:val="16"/>
          <w:szCs w:val="16"/>
          <w:vertAlign w:val="superscript"/>
          <w:lang w:eastAsia="ru-RU"/>
        </w:rPr>
        <w:t> </w:t>
      </w:r>
    </w:p>
    <w:tbl>
      <w:tblPr>
        <w:tblW w:w="0" w:type="auto"/>
        <w:tblInd w:w="675" w:type="dxa"/>
        <w:tblCellMar>
          <w:left w:w="0" w:type="dxa"/>
          <w:right w:w="0" w:type="dxa"/>
        </w:tblCellMar>
        <w:tblLook w:val="00A0"/>
      </w:tblPr>
      <w:tblGrid>
        <w:gridCol w:w="2292"/>
        <w:gridCol w:w="2611"/>
        <w:gridCol w:w="3757"/>
      </w:tblGrid>
      <w:tr w:rsidR="00347177" w:rsidRPr="00EB48BF" w:rsidTr="00825730">
        <w:tc>
          <w:tcPr>
            <w:tcW w:w="2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7177" w:rsidRPr="004635A4" w:rsidRDefault="00347177" w:rsidP="004635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35A4"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Животное</w:t>
            </w:r>
          </w:p>
        </w:tc>
        <w:tc>
          <w:tcPr>
            <w:tcW w:w="26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7177" w:rsidRPr="004635A4" w:rsidRDefault="00347177" w:rsidP="004635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35A4"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В каком месте дом?</w:t>
            </w:r>
          </w:p>
        </w:tc>
        <w:tc>
          <w:tcPr>
            <w:tcW w:w="375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7177" w:rsidRPr="004635A4" w:rsidRDefault="00347177" w:rsidP="004635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35A4"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Из чего сделан?</w:t>
            </w:r>
          </w:p>
        </w:tc>
      </w:tr>
      <w:tr w:rsidR="00347177" w:rsidRPr="00EB48BF" w:rsidTr="00825730">
        <w:tc>
          <w:tcPr>
            <w:tcW w:w="22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7177" w:rsidRPr="004635A4" w:rsidRDefault="00347177" w:rsidP="004635A4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35A4"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  <w:lang w:eastAsia="ru-RU"/>
              </w:rPr>
              <w:t>Иволга</w:t>
            </w:r>
          </w:p>
        </w:tc>
        <w:tc>
          <w:tcPr>
            <w:tcW w:w="26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7177" w:rsidRPr="004635A4" w:rsidRDefault="00347177" w:rsidP="004635A4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35A4">
              <w:rPr>
                <w:rFonts w:ascii="Times New Roman" w:hAnsi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37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7177" w:rsidRPr="004635A4" w:rsidRDefault="00347177" w:rsidP="004635A4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35A4">
              <w:rPr>
                <w:rFonts w:ascii="Times New Roman" w:hAnsi="Times New Roman"/>
                <w:sz w:val="26"/>
                <w:szCs w:val="26"/>
                <w:lang w:eastAsia="ru-RU"/>
              </w:rPr>
              <w:t> </w:t>
            </w:r>
          </w:p>
        </w:tc>
      </w:tr>
      <w:tr w:rsidR="00347177" w:rsidRPr="00EB48BF" w:rsidTr="00825730">
        <w:tc>
          <w:tcPr>
            <w:tcW w:w="22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7177" w:rsidRPr="004635A4" w:rsidRDefault="00347177" w:rsidP="004635A4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35A4"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  <w:lang w:eastAsia="ru-RU"/>
              </w:rPr>
              <w:t>Крот</w:t>
            </w:r>
          </w:p>
        </w:tc>
        <w:tc>
          <w:tcPr>
            <w:tcW w:w="26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7177" w:rsidRPr="004635A4" w:rsidRDefault="00347177" w:rsidP="004635A4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35A4">
              <w:rPr>
                <w:rFonts w:ascii="Times New Roman" w:hAnsi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37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7177" w:rsidRPr="004635A4" w:rsidRDefault="00347177" w:rsidP="004635A4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35A4">
              <w:rPr>
                <w:rFonts w:ascii="Times New Roman" w:hAnsi="Times New Roman"/>
                <w:sz w:val="26"/>
                <w:szCs w:val="26"/>
                <w:lang w:eastAsia="ru-RU"/>
              </w:rPr>
              <w:t> </w:t>
            </w:r>
          </w:p>
        </w:tc>
      </w:tr>
      <w:tr w:rsidR="00347177" w:rsidRPr="00EB48BF" w:rsidTr="00825730">
        <w:tc>
          <w:tcPr>
            <w:tcW w:w="22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7177" w:rsidRPr="004635A4" w:rsidRDefault="00347177" w:rsidP="004635A4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35A4"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  <w:lang w:eastAsia="ru-RU"/>
              </w:rPr>
              <w:t>Пеночка-весничка</w:t>
            </w:r>
          </w:p>
        </w:tc>
        <w:tc>
          <w:tcPr>
            <w:tcW w:w="26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7177" w:rsidRPr="004635A4" w:rsidRDefault="00347177" w:rsidP="004635A4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35A4">
              <w:rPr>
                <w:rFonts w:ascii="Times New Roman" w:hAnsi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37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7177" w:rsidRPr="004635A4" w:rsidRDefault="00347177" w:rsidP="004635A4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35A4">
              <w:rPr>
                <w:rFonts w:ascii="Times New Roman" w:hAnsi="Times New Roman"/>
                <w:sz w:val="26"/>
                <w:szCs w:val="26"/>
                <w:lang w:eastAsia="ru-RU"/>
              </w:rPr>
              <w:t> </w:t>
            </w:r>
          </w:p>
        </w:tc>
      </w:tr>
      <w:tr w:rsidR="00347177" w:rsidRPr="00EB48BF" w:rsidTr="00825730">
        <w:tc>
          <w:tcPr>
            <w:tcW w:w="22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7177" w:rsidRPr="004635A4" w:rsidRDefault="00347177" w:rsidP="004635A4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35A4"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  <w:lang w:eastAsia="ru-RU"/>
              </w:rPr>
              <w:t>Мышка-малютка</w:t>
            </w:r>
          </w:p>
        </w:tc>
        <w:tc>
          <w:tcPr>
            <w:tcW w:w="26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7177" w:rsidRPr="004635A4" w:rsidRDefault="00347177" w:rsidP="004635A4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35A4">
              <w:rPr>
                <w:rFonts w:ascii="Times New Roman" w:hAnsi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37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7177" w:rsidRPr="004635A4" w:rsidRDefault="00347177" w:rsidP="004635A4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35A4">
              <w:rPr>
                <w:rFonts w:ascii="Times New Roman" w:hAnsi="Times New Roman"/>
                <w:sz w:val="26"/>
                <w:szCs w:val="26"/>
                <w:lang w:eastAsia="ru-RU"/>
              </w:rPr>
              <w:t> </w:t>
            </w:r>
          </w:p>
        </w:tc>
      </w:tr>
    </w:tbl>
    <w:p w:rsidR="00347177" w:rsidRDefault="00347177" w:rsidP="00665B1D">
      <w:pPr>
        <w:shd w:val="clear" w:color="auto" w:fill="FFFFFF"/>
        <w:spacing w:before="100" w:beforeAutospacing="1" w:after="0" w:line="240" w:lineRule="auto"/>
        <w:ind w:left="1800" w:hanging="1800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347177" w:rsidRPr="0051722C" w:rsidRDefault="00347177" w:rsidP="00BA22CD">
      <w:pPr>
        <w:shd w:val="clear" w:color="auto" w:fill="FFFFFF"/>
        <w:spacing w:before="100" w:beforeAutospacing="1" w:after="0" w:line="240" w:lineRule="auto"/>
        <w:ind w:left="1620" w:hanging="16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1722C">
        <w:rPr>
          <w:rFonts w:ascii="Times New Roman" w:hAnsi="Times New Roman"/>
          <w:b/>
          <w:color w:val="000000"/>
          <w:sz w:val="28"/>
          <w:szCs w:val="28"/>
          <w:lang w:eastAsia="ru-RU"/>
        </w:rPr>
        <w:t> </w:t>
      </w:r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 xml:space="preserve">Задание </w:t>
      </w:r>
      <w:r w:rsidRPr="00665B1D">
        <w:rPr>
          <w:rFonts w:ascii="Times New Roman" w:hAnsi="Times New Roman"/>
          <w:b/>
          <w:color w:val="000000"/>
          <w:sz w:val="32"/>
          <w:szCs w:val="32"/>
          <w:lang w:eastAsia="ru-RU"/>
        </w:rPr>
        <w:t>5.</w:t>
      </w:r>
      <w:r w:rsidRPr="004635A4">
        <w:rPr>
          <w:rFonts w:ascii="Times New Roman" w:hAnsi="Times New Roman"/>
          <w:color w:val="000000"/>
          <w:sz w:val="26"/>
          <w:szCs w:val="26"/>
          <w:lang w:eastAsia="ru-RU"/>
        </w:rPr>
        <w:t> </w:t>
      </w:r>
      <w:r w:rsidRPr="00665B1D">
        <w:rPr>
          <w:rFonts w:ascii="Times New Roman" w:hAnsi="Times New Roman"/>
          <w:b/>
          <w:i/>
          <w:color w:val="000000"/>
          <w:sz w:val="32"/>
          <w:szCs w:val="32"/>
          <w:lang w:eastAsia="ru-RU"/>
        </w:rPr>
        <w:t>Используя данные текста, кратко ответь на вопросы.</w:t>
      </w:r>
      <w:r w:rsidRPr="00665B1D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</w:t>
      </w:r>
      <w:r w:rsidRPr="00665B1D">
        <w:rPr>
          <w:rFonts w:ascii="Times New Roman" w:hAnsi="Times New Roman"/>
          <w:b/>
          <w:i/>
          <w:color w:val="000000"/>
          <w:sz w:val="32"/>
          <w:szCs w:val="32"/>
          <w:lang w:eastAsia="ru-RU"/>
        </w:rPr>
        <w:t>Для ответа на последний вопрос выполни вычисления.</w:t>
      </w:r>
    </w:p>
    <w:tbl>
      <w:tblPr>
        <w:tblpPr w:leftFromText="180" w:rightFromText="180" w:vertAnchor="text" w:horzAnchor="margin" w:tblpY="219"/>
        <w:tblW w:w="9828" w:type="dxa"/>
        <w:tblCellMar>
          <w:left w:w="0" w:type="dxa"/>
          <w:right w:w="0" w:type="dxa"/>
        </w:tblCellMar>
        <w:tblLook w:val="00A0"/>
      </w:tblPr>
      <w:tblGrid>
        <w:gridCol w:w="7308"/>
        <w:gridCol w:w="2520"/>
      </w:tblGrid>
      <w:tr w:rsidR="00347177" w:rsidRPr="00EB48BF" w:rsidTr="00665B1D">
        <w:tc>
          <w:tcPr>
            <w:tcW w:w="7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7177" w:rsidRPr="0006085B" w:rsidRDefault="00347177" w:rsidP="00665B1D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6085B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</w:t>
            </w:r>
            <w:r w:rsidRPr="0006085B">
              <w:rPr>
                <w:rFonts w:ascii="Times New Roman" w:hAnsi="Times New Roman"/>
                <w:sz w:val="28"/>
                <w:szCs w:val="28"/>
                <w:lang w:eastAsia="ru-RU"/>
              </w:rPr>
              <w:t>На какой высоте расположено гнездо мышки-малютки?</w:t>
            </w:r>
          </w:p>
        </w:tc>
        <w:tc>
          <w:tcPr>
            <w:tcW w:w="25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7177" w:rsidRPr="004635A4" w:rsidRDefault="00347177" w:rsidP="00665B1D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35A4">
              <w:rPr>
                <w:rFonts w:ascii="Times New Roman" w:hAnsi="Times New Roman"/>
                <w:sz w:val="26"/>
                <w:szCs w:val="26"/>
                <w:lang w:eastAsia="ru-RU"/>
              </w:rPr>
              <w:t> </w:t>
            </w:r>
          </w:p>
        </w:tc>
      </w:tr>
      <w:tr w:rsidR="00347177" w:rsidRPr="00EB48BF" w:rsidTr="00665B1D">
        <w:tc>
          <w:tcPr>
            <w:tcW w:w="73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7177" w:rsidRPr="0006085B" w:rsidRDefault="00347177" w:rsidP="00665B1D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6085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Какая птица свила гнездо выше?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7177" w:rsidRPr="004635A4" w:rsidRDefault="00347177" w:rsidP="00665B1D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35A4">
              <w:rPr>
                <w:rFonts w:ascii="Times New Roman" w:hAnsi="Times New Roman"/>
                <w:sz w:val="26"/>
                <w:szCs w:val="26"/>
                <w:lang w:eastAsia="ru-RU"/>
              </w:rPr>
              <w:t> </w:t>
            </w:r>
          </w:p>
        </w:tc>
      </w:tr>
      <w:tr w:rsidR="00347177" w:rsidRPr="00EB48BF" w:rsidTr="00665B1D">
        <w:tc>
          <w:tcPr>
            <w:tcW w:w="73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7177" w:rsidRPr="0006085B" w:rsidRDefault="00347177" w:rsidP="00665B1D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6085B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</w:t>
            </w:r>
            <w:r w:rsidRPr="0006085B">
              <w:rPr>
                <w:rFonts w:ascii="Times New Roman" w:hAnsi="Times New Roman"/>
                <w:sz w:val="28"/>
                <w:szCs w:val="28"/>
                <w:lang w:eastAsia="ru-RU"/>
              </w:rPr>
              <w:t>На какой высоте она свила своё гнездо?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7177" w:rsidRPr="004635A4" w:rsidRDefault="00347177" w:rsidP="00665B1D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35A4">
              <w:rPr>
                <w:rFonts w:ascii="Times New Roman" w:hAnsi="Times New Roman"/>
                <w:sz w:val="26"/>
                <w:szCs w:val="26"/>
                <w:lang w:eastAsia="ru-RU"/>
              </w:rPr>
              <w:t> </w:t>
            </w:r>
          </w:p>
        </w:tc>
      </w:tr>
      <w:tr w:rsidR="00347177" w:rsidRPr="00EB48BF" w:rsidTr="00665B1D">
        <w:tc>
          <w:tcPr>
            <w:tcW w:w="73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7177" w:rsidRPr="0006085B" w:rsidRDefault="00347177" w:rsidP="00665B1D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6085B">
              <w:rPr>
                <w:rFonts w:ascii="Times New Roman" w:hAnsi="Times New Roman"/>
                <w:sz w:val="28"/>
                <w:szCs w:val="28"/>
                <w:lang w:eastAsia="ru-RU"/>
              </w:rPr>
              <w:t>На сколько метров выше висит её гнездо?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7177" w:rsidRPr="004635A4" w:rsidRDefault="00347177" w:rsidP="00665B1D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35A4">
              <w:rPr>
                <w:rFonts w:ascii="Times New Roman" w:hAnsi="Times New Roman"/>
                <w:sz w:val="26"/>
                <w:szCs w:val="26"/>
                <w:lang w:eastAsia="ru-RU"/>
              </w:rPr>
              <w:t> </w:t>
            </w:r>
          </w:p>
        </w:tc>
      </w:tr>
      <w:tr w:rsidR="00347177" w:rsidRPr="00EB48BF" w:rsidTr="00665B1D">
        <w:tc>
          <w:tcPr>
            <w:tcW w:w="73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7177" w:rsidRDefault="00347177" w:rsidP="0006085B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__________________________________________________</w:t>
            </w:r>
          </w:p>
          <w:p w:rsidR="00347177" w:rsidRPr="004635A4" w:rsidRDefault="00347177" w:rsidP="0006085B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7177" w:rsidRPr="004635A4" w:rsidRDefault="00347177" w:rsidP="00665B1D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</w:tbl>
    <w:p w:rsidR="00347177" w:rsidRPr="00665B1D" w:rsidRDefault="00347177" w:rsidP="00665B1D">
      <w:pPr>
        <w:shd w:val="clear" w:color="auto" w:fill="FFFFFF"/>
        <w:spacing w:before="100" w:beforeAutospacing="1" w:after="0" w:line="240" w:lineRule="auto"/>
        <w:ind w:left="1800" w:hanging="1800"/>
        <w:jc w:val="both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347177" w:rsidRDefault="00347177" w:rsidP="0006085B">
      <w:pPr>
        <w:rPr>
          <w:rFonts w:ascii="Times New Roman" w:hAnsi="Times New Roman"/>
          <w:b/>
          <w:sz w:val="28"/>
          <w:szCs w:val="28"/>
        </w:rPr>
      </w:pPr>
    </w:p>
    <w:p w:rsidR="00347177" w:rsidRDefault="00347177" w:rsidP="0006085B">
      <w:pPr>
        <w:rPr>
          <w:rFonts w:ascii="Times New Roman" w:hAnsi="Times New Roman"/>
          <w:b/>
          <w:sz w:val="28"/>
          <w:szCs w:val="28"/>
        </w:rPr>
      </w:pPr>
    </w:p>
    <w:p w:rsidR="00347177" w:rsidRPr="0006085B" w:rsidRDefault="00347177" w:rsidP="0006085B">
      <w:pPr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  <w:r w:rsidRPr="0006085B">
        <w:rPr>
          <w:rFonts w:ascii="Times New Roman" w:hAnsi="Times New Roman"/>
          <w:b/>
          <w:sz w:val="32"/>
          <w:szCs w:val="32"/>
        </w:rPr>
        <w:t>Задание 6.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i/>
          <w:sz w:val="32"/>
          <w:szCs w:val="32"/>
        </w:rPr>
        <w:t>Прочитай задачу, реши её, запиши ответ.</w:t>
      </w:r>
    </w:p>
    <w:p w:rsidR="00347177" w:rsidRPr="00DB290F" w:rsidRDefault="00347177" w:rsidP="0051722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Иволга  за день поймала</w:t>
      </w:r>
      <w:r w:rsidRPr="00DB290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28 жуков, а бабочек на 12 больше. Сколько всего  насекомых поймала за день иволга</w:t>
      </w:r>
      <w:r w:rsidRPr="00DB290F">
        <w:rPr>
          <w:rFonts w:ascii="Times New Roman" w:hAnsi="Times New Roman"/>
          <w:sz w:val="28"/>
          <w:szCs w:val="28"/>
        </w:rPr>
        <w:t>?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4"/>
        <w:gridCol w:w="283"/>
        <w:gridCol w:w="373"/>
        <w:gridCol w:w="293"/>
        <w:gridCol w:w="354"/>
        <w:gridCol w:w="354"/>
        <w:gridCol w:w="354"/>
        <w:gridCol w:w="354"/>
        <w:gridCol w:w="354"/>
        <w:gridCol w:w="354"/>
        <w:gridCol w:w="354"/>
        <w:gridCol w:w="354"/>
        <w:gridCol w:w="354"/>
        <w:gridCol w:w="354"/>
        <w:gridCol w:w="354"/>
        <w:gridCol w:w="354"/>
        <w:gridCol w:w="354"/>
        <w:gridCol w:w="354"/>
        <w:gridCol w:w="354"/>
        <w:gridCol w:w="354"/>
        <w:gridCol w:w="354"/>
        <w:gridCol w:w="354"/>
        <w:gridCol w:w="354"/>
        <w:gridCol w:w="354"/>
        <w:gridCol w:w="354"/>
      </w:tblGrid>
      <w:tr w:rsidR="00347177" w:rsidRPr="00EB48BF" w:rsidTr="00506843">
        <w:tc>
          <w:tcPr>
            <w:tcW w:w="28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3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3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47177" w:rsidRPr="00EB48BF" w:rsidTr="00506843">
        <w:tc>
          <w:tcPr>
            <w:tcW w:w="28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3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3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47177" w:rsidRPr="00EB48BF" w:rsidTr="00506843">
        <w:tc>
          <w:tcPr>
            <w:tcW w:w="28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3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3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47177" w:rsidRPr="00EB48BF" w:rsidTr="00506843">
        <w:tc>
          <w:tcPr>
            <w:tcW w:w="28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3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3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47177" w:rsidRPr="00EB48BF" w:rsidTr="00506843">
        <w:tc>
          <w:tcPr>
            <w:tcW w:w="28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3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3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47177" w:rsidRPr="00EB48BF" w:rsidTr="00506843">
        <w:tc>
          <w:tcPr>
            <w:tcW w:w="28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3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3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47177" w:rsidRPr="00EB48BF" w:rsidTr="00506843">
        <w:tc>
          <w:tcPr>
            <w:tcW w:w="28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3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3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47177" w:rsidRPr="00EB48BF" w:rsidTr="00506843">
        <w:tc>
          <w:tcPr>
            <w:tcW w:w="28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3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3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:rsidR="00347177" w:rsidRPr="00EB48BF" w:rsidRDefault="00347177" w:rsidP="00506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47177" w:rsidRPr="004635A4" w:rsidRDefault="00347177" w:rsidP="004635A4">
      <w:pPr>
        <w:shd w:val="clear" w:color="auto" w:fill="FFFFFF"/>
        <w:spacing w:before="100" w:beforeAutospacing="1" w:after="0" w:line="240" w:lineRule="auto"/>
        <w:jc w:val="both"/>
        <w:rPr>
          <w:rFonts w:ascii="Verdana" w:hAnsi="Verdana"/>
          <w:color w:val="000000"/>
          <w:sz w:val="16"/>
          <w:szCs w:val="16"/>
          <w:lang w:eastAsia="ru-RU"/>
        </w:rPr>
      </w:pPr>
    </w:p>
    <w:p w:rsidR="00347177" w:rsidRPr="0006085B" w:rsidRDefault="00347177" w:rsidP="0051722C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 id="Рисунок 9" o:spid="_x0000_s1026" type="#_x0000_t75" style="position:absolute;margin-left:207pt;margin-top:1.15pt;width:24.75pt;height:24.75pt;z-index:-251657216;visibility:visible">
            <v:imagedata r:id="rId11" o:title="" croptop="19483f" cropbottom="7085f" cropright="5460f"/>
          </v:shape>
        </w:pic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Pr="0006085B">
        <w:rPr>
          <w:rFonts w:ascii="Times New Roman" w:hAnsi="Times New Roman"/>
          <w:b/>
          <w:sz w:val="32"/>
          <w:szCs w:val="32"/>
        </w:rPr>
        <w:t>Задание 7.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Pr="00DB290F">
        <w:rPr>
          <w:rFonts w:ascii="Times New Roman" w:hAnsi="Times New Roman"/>
          <w:b/>
          <w:sz w:val="28"/>
          <w:szCs w:val="28"/>
        </w:rPr>
        <w:t xml:space="preserve">Отметь знаком </w:t>
      </w:r>
    </w:p>
    <w:p w:rsidR="00347177" w:rsidRPr="00DB290F" w:rsidRDefault="00347177" w:rsidP="007A10F6">
      <w:pPr>
        <w:ind w:hanging="180"/>
        <w:rPr>
          <w:rFonts w:ascii="Times New Roman" w:hAnsi="Times New Roman"/>
          <w:sz w:val="28"/>
          <w:szCs w:val="28"/>
        </w:rPr>
      </w:pPr>
      <w:r w:rsidRPr="00DB290F">
        <w:rPr>
          <w:rFonts w:ascii="Times New Roman" w:hAnsi="Times New Roman"/>
          <w:sz w:val="28"/>
          <w:szCs w:val="28"/>
        </w:rPr>
        <w:t>У ка</w:t>
      </w:r>
      <w:r>
        <w:rPr>
          <w:rFonts w:ascii="Times New Roman" w:hAnsi="Times New Roman"/>
          <w:sz w:val="28"/>
          <w:szCs w:val="28"/>
        </w:rPr>
        <w:t>кого животного длина тела меньше, чем у барсука, но больше, чем у иволги?</w:t>
      </w:r>
    </w:p>
    <w:p w:rsidR="00347177" w:rsidRPr="00DB290F" w:rsidRDefault="00347177" w:rsidP="0051722C">
      <w:pPr>
        <w:ind w:left="-567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rect id="Прямоугольник 8" o:spid="_x0000_s1027" style="position:absolute;left:0;text-align:left;margin-left:460.55pt;margin-top:1pt;width:23.25pt;height:24.75pt;z-index:251657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" strokecolor="#c0504d" strokeweight="2pt"/>
        </w:pict>
      </w:r>
      <w:r>
        <w:rPr>
          <w:noProof/>
          <w:lang w:eastAsia="ru-RU"/>
        </w:rPr>
        <w:pict>
          <v:rect id="Прямоугольник 7" o:spid="_x0000_s1028" style="position:absolute;left:0;text-align:left;margin-left:325.85pt;margin-top:1pt;width:23.25pt;height:24.75pt;z-index:2516561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" strokecolor="#c0504d" strokeweight="2pt"/>
        </w:pict>
      </w:r>
      <w:r>
        <w:rPr>
          <w:noProof/>
          <w:lang w:eastAsia="ru-RU"/>
        </w:rPr>
        <w:pict>
          <v:rect id="Прямоугольник 6" o:spid="_x0000_s1029" style="position:absolute;left:0;text-align:left;margin-left:176.5pt;margin-top:1pt;width:23.25pt;height:24.75pt;z-index:2516551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" strokecolor="#c0504d" strokeweight="2pt"/>
        </w:pict>
      </w:r>
      <w:r>
        <w:rPr>
          <w:noProof/>
          <w:lang w:eastAsia="ru-RU"/>
        </w:rPr>
        <w:pict>
          <v:rect id="Прямоугольник 5" o:spid="_x0000_s1030" style="position:absolute;left:0;text-align:left;margin-left:49.6pt;margin-top:1pt;width:23.25pt;height:24.75pt;z-index:251658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" strokecolor="#c0504d" strokeweight="2pt"/>
        </w:pict>
      </w:r>
      <w:r w:rsidRPr="00DB290F">
        <w:rPr>
          <w:rFonts w:ascii="Times New Roman" w:hAnsi="Times New Roman"/>
          <w:sz w:val="28"/>
          <w:szCs w:val="28"/>
        </w:rPr>
        <w:t xml:space="preserve">  барс</w:t>
      </w:r>
      <w:r>
        <w:rPr>
          <w:rFonts w:ascii="Times New Roman" w:hAnsi="Times New Roman"/>
          <w:sz w:val="28"/>
          <w:szCs w:val="28"/>
        </w:rPr>
        <w:t>ук                         крот</w:t>
      </w:r>
      <w:r w:rsidRPr="00DB290F">
        <w:rPr>
          <w:rFonts w:ascii="Times New Roman" w:hAnsi="Times New Roman"/>
          <w:sz w:val="28"/>
          <w:szCs w:val="28"/>
        </w:rPr>
        <w:t xml:space="preserve">    </w:t>
      </w:r>
      <w:r w:rsidRPr="00DB290F">
        <w:rPr>
          <w:rFonts w:ascii="Times New Roman" w:hAnsi="Times New Roman"/>
          <w:sz w:val="28"/>
          <w:szCs w:val="28"/>
        </w:rPr>
        <w:tab/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  мышь                           иволга</w:t>
      </w:r>
    </w:p>
    <w:p w:rsidR="00347177" w:rsidRPr="00DB290F" w:rsidRDefault="00347177" w:rsidP="0051722C">
      <w:pPr>
        <w:ind w:left="-993"/>
        <w:rPr>
          <w:rFonts w:ascii="Times New Roman" w:hAnsi="Times New Roman"/>
          <w:color w:val="252525"/>
          <w:sz w:val="28"/>
          <w:szCs w:val="28"/>
          <w:shd w:val="clear" w:color="auto" w:fill="FFFFFF"/>
        </w:rPr>
      </w:pPr>
      <w:r w:rsidRPr="00DB290F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      </w:t>
      </w:r>
      <w:r w:rsidRPr="0036683B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i1028" type="#_x0000_t75" alt="Барсук" style="width:93.75pt;height:65.25pt;visibility:visible">
            <v:imagedata r:id="rId12" o:title=""/>
          </v:shape>
        </w:pict>
      </w:r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           </w:t>
      </w:r>
      <w:r>
        <w:rPr>
          <w:noProof/>
          <w:lang w:eastAsia="ru-RU"/>
        </w:rPr>
        <w:pict>
          <v:shape id="Рисунок 12" o:spid="_x0000_i1029" type="#_x0000_t75" alt="http://eco-stolica.ru/img/library/krot.jpg" style="width:73.5pt;height:65.25pt;visibility:visible">
            <v:imagedata r:id="rId13" o:title=""/>
          </v:shape>
        </w:pict>
      </w:r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                   </w:t>
      </w:r>
      <w:r w:rsidRPr="00DB290F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   </w:t>
      </w:r>
      <w:r>
        <w:rPr>
          <w:noProof/>
          <w:lang w:eastAsia="ru-RU"/>
        </w:rPr>
        <w:pict>
          <v:shape id="Рисунок 10" o:spid="_x0000_i1030" type="#_x0000_t75" alt="http://www.savehome.ru/data/images/PETsGARD/mouse(1).jpg" style="width:78.75pt;height:60.75pt;visibility:visible">
            <v:imagedata r:id="rId14" o:title=""/>
          </v:shape>
        </w:pict>
      </w:r>
      <w:r w:rsidRPr="00DB290F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            </w:t>
      </w:r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    </w:t>
      </w:r>
      <w:r>
        <w:rPr>
          <w:noProof/>
          <w:lang w:eastAsia="ru-RU"/>
        </w:rPr>
        <w:pict>
          <v:shape id="Рисунок 13" o:spid="_x0000_i1031" type="#_x0000_t75" alt="http://animalfotos.ru/photo/c8/c8e6d7e469c17aded5e021404422e83f.jpg" style="width:73.5pt;height:59.25pt;flip:x;visibility:visible">
            <v:imagedata r:id="rId15" o:title=""/>
          </v:shape>
        </w:pict>
      </w:r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   </w:t>
      </w:r>
    </w:p>
    <w:p w:rsidR="00347177" w:rsidRPr="00DB290F" w:rsidRDefault="00347177" w:rsidP="0051722C">
      <w:pPr>
        <w:rPr>
          <w:rFonts w:ascii="Times New Roman" w:hAnsi="Times New Roman"/>
          <w:color w:val="252525"/>
          <w:sz w:val="28"/>
          <w:szCs w:val="28"/>
          <w:shd w:val="clear" w:color="auto" w:fill="FFFFFF"/>
        </w:rPr>
      </w:pPr>
      <w:r w:rsidRPr="00DB290F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7д</w:t>
      </w:r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м                            </w:t>
      </w:r>
      <w:smartTag w:uri="urn:schemas-microsoft-com:office:smarttags" w:element="metricconverter">
        <w:smartTagPr>
          <w:attr w:name="ProductID" w:val="25 см"/>
        </w:smartTagPr>
        <w:r>
          <w:rPr>
            <w:rFonts w:ascii="Times New Roman" w:hAnsi="Times New Roman"/>
            <w:color w:val="252525"/>
            <w:sz w:val="28"/>
            <w:szCs w:val="28"/>
            <w:shd w:val="clear" w:color="auto" w:fill="FFFFFF"/>
          </w:rPr>
          <w:t>25 см</w:t>
        </w:r>
      </w:smartTag>
      <w:r w:rsidRPr="00DB290F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                              </w:t>
      </w:r>
      <w:smartTag w:uri="urn:schemas-microsoft-com:office:smarttags" w:element="metricconverter">
        <w:smartTagPr>
          <w:attr w:name="ProductID" w:val="8 см"/>
        </w:smartTagPr>
        <w:r>
          <w:rPr>
            <w:rFonts w:ascii="Times New Roman" w:hAnsi="Times New Roman"/>
            <w:color w:val="252525"/>
            <w:sz w:val="28"/>
            <w:szCs w:val="28"/>
            <w:shd w:val="clear" w:color="auto" w:fill="FFFFFF"/>
          </w:rPr>
          <w:t xml:space="preserve">8 </w:t>
        </w:r>
        <w:r w:rsidRPr="00DB290F">
          <w:rPr>
            <w:rFonts w:ascii="Times New Roman" w:hAnsi="Times New Roman"/>
            <w:color w:val="252525"/>
            <w:sz w:val="28"/>
            <w:szCs w:val="28"/>
            <w:shd w:val="clear" w:color="auto" w:fill="FFFFFF"/>
          </w:rPr>
          <w:t>см</w:t>
        </w:r>
      </w:smartTag>
      <w:r w:rsidRPr="00DB290F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                         </w:t>
      </w:r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        </w:t>
      </w:r>
      <w:smartTag w:uri="urn:schemas-microsoft-com:office:smarttags" w:element="metricconverter">
        <w:smartTagPr>
          <w:attr w:name="ProductID" w:val="20 см"/>
        </w:smartTagPr>
        <w:r>
          <w:rPr>
            <w:rFonts w:ascii="Times New Roman" w:hAnsi="Times New Roman"/>
            <w:color w:val="252525"/>
            <w:sz w:val="28"/>
            <w:szCs w:val="28"/>
            <w:shd w:val="clear" w:color="auto" w:fill="FFFFFF"/>
          </w:rPr>
          <w:t xml:space="preserve">20 </w:t>
        </w:r>
        <w:r w:rsidRPr="00DB290F">
          <w:rPr>
            <w:rFonts w:ascii="Times New Roman" w:hAnsi="Times New Roman"/>
            <w:color w:val="252525"/>
            <w:sz w:val="28"/>
            <w:szCs w:val="28"/>
            <w:shd w:val="clear" w:color="auto" w:fill="FFFFFF"/>
          </w:rPr>
          <w:t>см</w:t>
        </w:r>
      </w:smartTag>
    </w:p>
    <w:p w:rsidR="00347177" w:rsidRDefault="00347177" w:rsidP="006E60FC">
      <w:pPr>
        <w:tabs>
          <w:tab w:val="left" w:pos="709"/>
        </w:tabs>
        <w:rPr>
          <w:rFonts w:ascii="Times New Roman" w:hAnsi="Times New Roman"/>
          <w:b/>
          <w:sz w:val="28"/>
          <w:szCs w:val="28"/>
        </w:rPr>
      </w:pPr>
    </w:p>
    <w:p w:rsidR="00347177" w:rsidRPr="007E0414" w:rsidRDefault="00347177" w:rsidP="007E0414">
      <w:pPr>
        <w:tabs>
          <w:tab w:val="left" w:pos="709"/>
        </w:tabs>
        <w:ind w:left="1440" w:hanging="1440"/>
        <w:rPr>
          <w:rFonts w:ascii="Times New Roman" w:hAnsi="Times New Roman"/>
          <w:b/>
          <w:i/>
          <w:sz w:val="32"/>
          <w:szCs w:val="32"/>
        </w:rPr>
      </w:pPr>
      <w:r w:rsidRPr="007E0414">
        <w:rPr>
          <w:rFonts w:ascii="Times New Roman" w:hAnsi="Times New Roman"/>
          <w:b/>
          <w:sz w:val="32"/>
          <w:szCs w:val="32"/>
        </w:rPr>
        <w:t xml:space="preserve">Задание 8. </w:t>
      </w:r>
      <w:r w:rsidRPr="007E0414">
        <w:rPr>
          <w:rFonts w:ascii="Times New Roman" w:hAnsi="Times New Roman"/>
          <w:b/>
          <w:i/>
          <w:sz w:val="32"/>
          <w:szCs w:val="32"/>
        </w:rPr>
        <w:t xml:space="preserve">Выпиши из текста 1 слово, в котором 6 букв, 5 звуков  </w:t>
      </w:r>
      <w:r>
        <w:rPr>
          <w:rFonts w:ascii="Times New Roman" w:hAnsi="Times New Roman"/>
          <w:b/>
          <w:i/>
          <w:sz w:val="32"/>
          <w:szCs w:val="32"/>
        </w:rPr>
        <w:t xml:space="preserve"> </w:t>
      </w:r>
      <w:r w:rsidRPr="007E0414">
        <w:rPr>
          <w:rFonts w:ascii="Times New Roman" w:hAnsi="Times New Roman"/>
          <w:b/>
          <w:i/>
          <w:sz w:val="32"/>
          <w:szCs w:val="32"/>
        </w:rPr>
        <w:t xml:space="preserve">и подчеркни в них буквы </w:t>
      </w:r>
      <w:r>
        <w:rPr>
          <w:rFonts w:ascii="Times New Roman" w:hAnsi="Times New Roman"/>
          <w:b/>
          <w:i/>
          <w:sz w:val="32"/>
          <w:szCs w:val="32"/>
        </w:rPr>
        <w:t xml:space="preserve">твёрдых </w:t>
      </w:r>
      <w:r w:rsidRPr="007E0414">
        <w:rPr>
          <w:rFonts w:ascii="Times New Roman" w:hAnsi="Times New Roman"/>
          <w:b/>
          <w:i/>
          <w:sz w:val="32"/>
          <w:szCs w:val="32"/>
        </w:rPr>
        <w:t xml:space="preserve">согласных звуков. </w:t>
      </w:r>
    </w:p>
    <w:p w:rsidR="00347177" w:rsidRPr="006E60FC" w:rsidRDefault="00347177" w:rsidP="006E60FC">
      <w:pPr>
        <w:tabs>
          <w:tab w:val="left" w:pos="3885"/>
        </w:tabs>
        <w:jc w:val="center"/>
        <w:rPr>
          <w:rFonts w:ascii="Times New Roman" w:hAnsi="Times New Roman"/>
          <w:b/>
          <w:sz w:val="32"/>
          <w:szCs w:val="32"/>
        </w:rPr>
      </w:pPr>
      <w:r w:rsidRPr="00DB290F">
        <w:rPr>
          <w:rFonts w:ascii="Times New Roman" w:hAnsi="Times New Roman"/>
          <w:sz w:val="28"/>
          <w:szCs w:val="28"/>
        </w:rPr>
        <w:t>____________________________________________________________________</w:t>
      </w:r>
      <w:r>
        <w:rPr>
          <w:rFonts w:ascii="Times New Roman" w:hAnsi="Times New Roman"/>
          <w:sz w:val="28"/>
          <w:szCs w:val="28"/>
        </w:rPr>
        <w:t>_____</w:t>
      </w:r>
      <w:r w:rsidRPr="00DB290F">
        <w:rPr>
          <w:rFonts w:ascii="Times New Roman" w:hAnsi="Times New Roman"/>
          <w:sz w:val="28"/>
          <w:szCs w:val="28"/>
        </w:rPr>
        <w:t>_____________________________________________________________</w:t>
      </w:r>
      <w:r>
        <w:rPr>
          <w:rFonts w:ascii="Times New Roman" w:hAnsi="Times New Roman"/>
          <w:sz w:val="28"/>
          <w:szCs w:val="28"/>
        </w:rPr>
        <w:t>__</w:t>
      </w:r>
    </w:p>
    <w:p w:rsidR="00347177" w:rsidRDefault="00347177" w:rsidP="006E60FC">
      <w:pPr>
        <w:tabs>
          <w:tab w:val="left" w:pos="3885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347177" w:rsidRDefault="00347177" w:rsidP="006E60FC">
      <w:pPr>
        <w:tabs>
          <w:tab w:val="left" w:pos="3885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347177" w:rsidRDefault="00347177" w:rsidP="004A3CD2">
      <w:pPr>
        <w:jc w:val="center"/>
        <w:rPr>
          <w:rFonts w:ascii="Times New Roman" w:hAnsi="Times New Roman"/>
          <w:b/>
          <w:sz w:val="32"/>
          <w:szCs w:val="32"/>
        </w:rPr>
      </w:pPr>
      <w:r>
        <w:t xml:space="preserve">                                                                                                                  </w:t>
      </w:r>
      <w:r>
        <w:pict>
          <v:shape id="_x0000_i1032" type="#_x0000_t75" alt="" style="width:148.5pt;height:147pt">
            <v:imagedata r:id="rId16" r:href="rId17"/>
          </v:shape>
        </w:pict>
      </w:r>
    </w:p>
    <w:p w:rsidR="00347177" w:rsidRDefault="00347177" w:rsidP="00BA22CD">
      <w:pPr>
        <w:tabs>
          <w:tab w:val="left" w:pos="3885"/>
        </w:tabs>
        <w:rPr>
          <w:rFonts w:ascii="Times New Roman" w:hAnsi="Times New Roman"/>
          <w:b/>
          <w:sz w:val="32"/>
          <w:szCs w:val="32"/>
        </w:rPr>
      </w:pPr>
    </w:p>
    <w:p w:rsidR="00347177" w:rsidRDefault="00347177" w:rsidP="00BA22CD">
      <w:pPr>
        <w:tabs>
          <w:tab w:val="left" w:pos="3885"/>
        </w:tabs>
        <w:rPr>
          <w:rFonts w:ascii="Times New Roman" w:hAnsi="Times New Roman"/>
          <w:b/>
          <w:sz w:val="32"/>
          <w:szCs w:val="32"/>
        </w:rPr>
      </w:pPr>
    </w:p>
    <w:p w:rsidR="00347177" w:rsidRDefault="00347177" w:rsidP="00BA22CD">
      <w:pPr>
        <w:tabs>
          <w:tab w:val="left" w:pos="3885"/>
        </w:tabs>
        <w:rPr>
          <w:rFonts w:ascii="Times New Roman" w:hAnsi="Times New Roman"/>
          <w:b/>
          <w:sz w:val="32"/>
          <w:szCs w:val="32"/>
        </w:rPr>
      </w:pPr>
    </w:p>
    <w:p w:rsidR="00347177" w:rsidRPr="007E0414" w:rsidRDefault="00347177" w:rsidP="006E60FC">
      <w:pPr>
        <w:tabs>
          <w:tab w:val="left" w:pos="3885"/>
        </w:tabs>
        <w:jc w:val="center"/>
        <w:rPr>
          <w:rFonts w:ascii="Times New Roman" w:hAnsi="Times New Roman"/>
          <w:b/>
          <w:sz w:val="36"/>
          <w:szCs w:val="36"/>
        </w:rPr>
      </w:pPr>
      <w:r w:rsidRPr="007E0414">
        <w:rPr>
          <w:rFonts w:ascii="Times New Roman" w:hAnsi="Times New Roman"/>
          <w:b/>
          <w:sz w:val="36"/>
          <w:szCs w:val="36"/>
        </w:rPr>
        <w:t>Дополнительная часть</w:t>
      </w:r>
    </w:p>
    <w:p w:rsidR="00347177" w:rsidRDefault="00347177" w:rsidP="006E60FC">
      <w:pPr>
        <w:tabs>
          <w:tab w:val="left" w:pos="3885"/>
        </w:tabs>
        <w:rPr>
          <w:rFonts w:ascii="Times New Roman" w:hAnsi="Times New Roman"/>
          <w:i/>
          <w:sz w:val="36"/>
          <w:szCs w:val="36"/>
        </w:rPr>
      </w:pPr>
      <w:r>
        <w:rPr>
          <w:rFonts w:ascii="Times New Roman" w:hAnsi="Times New Roman"/>
          <w:i/>
          <w:sz w:val="36"/>
          <w:szCs w:val="36"/>
        </w:rPr>
        <w:t xml:space="preserve">Задания 9 – 12 </w:t>
      </w:r>
      <w:r w:rsidRPr="007E0414">
        <w:rPr>
          <w:rFonts w:ascii="Times New Roman" w:hAnsi="Times New Roman"/>
          <w:i/>
          <w:sz w:val="36"/>
          <w:szCs w:val="36"/>
        </w:rPr>
        <w:t xml:space="preserve"> можно выполнять в любом порядке. Постарайся выполнить их не меньше трех заданий.</w:t>
      </w:r>
    </w:p>
    <w:p w:rsidR="00347177" w:rsidRPr="007E0414" w:rsidRDefault="00347177" w:rsidP="006E60FC">
      <w:pPr>
        <w:tabs>
          <w:tab w:val="left" w:pos="3885"/>
        </w:tabs>
        <w:rPr>
          <w:rFonts w:ascii="Times New Roman" w:hAnsi="Times New Roman"/>
          <w:i/>
          <w:sz w:val="36"/>
          <w:szCs w:val="36"/>
        </w:rPr>
      </w:pPr>
    </w:p>
    <w:p w:rsidR="00347177" w:rsidRPr="0075733A" w:rsidRDefault="00347177" w:rsidP="0075733A">
      <w:pPr>
        <w:rPr>
          <w:rFonts w:ascii="Times New Roman" w:hAnsi="Times New Roman"/>
          <w:b/>
          <w:i/>
          <w:sz w:val="32"/>
          <w:szCs w:val="32"/>
        </w:rPr>
      </w:pPr>
      <w:r w:rsidRPr="007107FD">
        <w:rPr>
          <w:rFonts w:ascii="Times New Roman" w:hAnsi="Times New Roman"/>
          <w:b/>
          <w:sz w:val="32"/>
          <w:szCs w:val="32"/>
        </w:rPr>
        <w:t>Задание 9.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Pr="0075733A">
        <w:rPr>
          <w:rFonts w:ascii="Times New Roman" w:hAnsi="Times New Roman"/>
          <w:b/>
          <w:i/>
          <w:sz w:val="32"/>
          <w:szCs w:val="32"/>
        </w:rPr>
        <w:t>Что входит  в рацион питания иволги? Подчеркни.</w:t>
      </w:r>
    </w:p>
    <w:p w:rsidR="00347177" w:rsidRDefault="00347177" w:rsidP="006E60FC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655C9C">
        <w:rPr>
          <w:rFonts w:ascii="Times New Roman" w:hAnsi="Times New Roman"/>
          <w:sz w:val="32"/>
          <w:szCs w:val="32"/>
        </w:rPr>
        <w:t xml:space="preserve">Бабочки, рыба, мошки, мухи, орехи, комары, </w:t>
      </w:r>
      <w:r>
        <w:rPr>
          <w:rFonts w:ascii="Times New Roman" w:hAnsi="Times New Roman"/>
          <w:sz w:val="32"/>
          <w:szCs w:val="32"/>
        </w:rPr>
        <w:t>мелкие животные.</w:t>
      </w:r>
    </w:p>
    <w:p w:rsidR="00347177" w:rsidRPr="00655C9C" w:rsidRDefault="00347177" w:rsidP="006E60F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47177" w:rsidRPr="00344163" w:rsidRDefault="00347177" w:rsidP="006E60FC">
      <w:pPr>
        <w:spacing w:after="0" w:line="240" w:lineRule="auto"/>
        <w:rPr>
          <w:rFonts w:ascii="Times New Roman" w:hAnsi="Times New Roman"/>
          <w:b/>
          <w:i/>
          <w:sz w:val="32"/>
          <w:szCs w:val="32"/>
        </w:rPr>
      </w:pPr>
      <w:r w:rsidRPr="00EC1C76">
        <w:rPr>
          <w:rFonts w:ascii="Times New Roman" w:hAnsi="Times New Roman"/>
          <w:b/>
          <w:sz w:val="32"/>
          <w:szCs w:val="32"/>
        </w:rPr>
        <w:t>Задание 10</w:t>
      </w:r>
      <w:r w:rsidRPr="00A200F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44163">
        <w:rPr>
          <w:rFonts w:ascii="Times New Roman" w:hAnsi="Times New Roman"/>
          <w:b/>
          <w:i/>
          <w:sz w:val="32"/>
          <w:szCs w:val="32"/>
        </w:rPr>
        <w:t>Прочитай начало задачи.</w:t>
      </w:r>
    </w:p>
    <w:p w:rsidR="00347177" w:rsidRPr="00344163" w:rsidRDefault="00347177" w:rsidP="006E60FC">
      <w:pPr>
        <w:pStyle w:val="Bodytext1"/>
        <w:pBdr>
          <w:bottom w:val="single" w:sz="12" w:space="1" w:color="auto"/>
        </w:pBdr>
        <w:shd w:val="clear" w:color="auto" w:fill="auto"/>
        <w:spacing w:before="0" w:after="0" w:line="240" w:lineRule="auto"/>
        <w:ind w:firstLine="0"/>
        <w:jc w:val="both"/>
        <w:rPr>
          <w:rFonts w:ascii="Times New Roman" w:hAnsi="Times New Roman" w:cs="Times New Roman"/>
          <w:sz w:val="32"/>
          <w:szCs w:val="32"/>
        </w:rPr>
      </w:pPr>
      <w:r w:rsidRPr="00344163">
        <w:rPr>
          <w:rFonts w:ascii="Times New Roman" w:hAnsi="Times New Roman" w:cs="Times New Roman"/>
          <w:sz w:val="32"/>
          <w:szCs w:val="32"/>
        </w:rPr>
        <w:t>За день мышка съедает 15 колосков ржи и 50 колосков пшеницы.</w:t>
      </w:r>
    </w:p>
    <w:p w:rsidR="00347177" w:rsidRPr="00344163" w:rsidRDefault="00347177" w:rsidP="00EC1C76">
      <w:pPr>
        <w:pStyle w:val="Bodytext1"/>
        <w:pBdr>
          <w:bottom w:val="single" w:sz="12" w:space="1" w:color="auto"/>
        </w:pBdr>
        <w:shd w:val="clear" w:color="auto" w:fill="auto"/>
        <w:spacing w:before="0" w:after="0" w:line="240" w:lineRule="auto"/>
        <w:ind w:left="1620" w:hanging="1620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344163">
        <w:rPr>
          <w:rFonts w:ascii="Times New Roman" w:hAnsi="Times New Roman" w:cs="Times New Roman"/>
          <w:b/>
          <w:i/>
          <w:sz w:val="32"/>
          <w:szCs w:val="32"/>
        </w:rPr>
        <w:t xml:space="preserve">Придумай  и запиши вопрос к задаче, если она решается так: 50 – 15 = </w:t>
      </w:r>
    </w:p>
    <w:p w:rsidR="00347177" w:rsidRDefault="00347177" w:rsidP="00EC1C76">
      <w:pPr>
        <w:pStyle w:val="Bodytext1"/>
        <w:pBdr>
          <w:bottom w:val="single" w:sz="12" w:space="1" w:color="auto"/>
        </w:pBdr>
        <w:shd w:val="clear" w:color="auto" w:fill="auto"/>
        <w:spacing w:before="0" w:after="0" w:line="240" w:lineRule="auto"/>
        <w:ind w:left="1620" w:hanging="1620"/>
        <w:jc w:val="both"/>
        <w:rPr>
          <w:rFonts w:ascii="Times New Roman" w:hAnsi="Times New Roman" w:cs="Times New Roman"/>
          <w:sz w:val="28"/>
          <w:szCs w:val="28"/>
        </w:rPr>
      </w:pPr>
    </w:p>
    <w:p w:rsidR="00347177" w:rsidRDefault="00347177" w:rsidP="006E60FC">
      <w:pPr>
        <w:pStyle w:val="Bodytext1"/>
        <w:shd w:val="clear" w:color="auto" w:fill="auto"/>
        <w:spacing w:before="0" w:after="0" w:line="240" w:lineRule="auto"/>
        <w:ind w:firstLine="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________________________________________________________ </w:t>
      </w:r>
    </w:p>
    <w:p w:rsidR="00347177" w:rsidRDefault="00347177" w:rsidP="006E60FC">
      <w:pPr>
        <w:pStyle w:val="Bodytext1"/>
        <w:shd w:val="clear" w:color="auto" w:fill="auto"/>
        <w:spacing w:before="0" w:after="0" w:line="240" w:lineRule="auto"/>
        <w:ind w:firstLine="0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</w:t>
      </w:r>
      <w:r>
        <w:rPr>
          <w:rFonts w:ascii="Times New Roman" w:hAnsi="Times New Roman" w:cs="Times New Roman"/>
          <w:b/>
          <w:i/>
          <w:sz w:val="32"/>
          <w:szCs w:val="32"/>
        </w:rPr>
        <w:t>Запиши решение.</w:t>
      </w:r>
    </w:p>
    <w:p w:rsidR="00347177" w:rsidRDefault="00347177" w:rsidP="006E60FC">
      <w:pPr>
        <w:pStyle w:val="Bodytext1"/>
        <w:shd w:val="clear" w:color="auto" w:fill="auto"/>
        <w:spacing w:before="0" w:after="0" w:line="240" w:lineRule="auto"/>
        <w:ind w:firstLine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0"/>
        <w:gridCol w:w="410"/>
        <w:gridCol w:w="410"/>
        <w:gridCol w:w="410"/>
        <w:gridCol w:w="410"/>
        <w:gridCol w:w="410"/>
        <w:gridCol w:w="410"/>
        <w:gridCol w:w="410"/>
        <w:gridCol w:w="410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</w:tblGrid>
      <w:tr w:rsidR="00347177" w:rsidTr="005671F6">
        <w:tc>
          <w:tcPr>
            <w:tcW w:w="410" w:type="dxa"/>
          </w:tcPr>
          <w:p w:rsidR="00347177" w:rsidRPr="005671F6" w:rsidRDefault="00347177" w:rsidP="005671F6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10" w:type="dxa"/>
          </w:tcPr>
          <w:p w:rsidR="00347177" w:rsidRPr="005671F6" w:rsidRDefault="00347177" w:rsidP="005671F6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10" w:type="dxa"/>
          </w:tcPr>
          <w:p w:rsidR="00347177" w:rsidRPr="005671F6" w:rsidRDefault="00347177" w:rsidP="005671F6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10" w:type="dxa"/>
          </w:tcPr>
          <w:p w:rsidR="00347177" w:rsidRPr="005671F6" w:rsidRDefault="00347177" w:rsidP="005671F6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10" w:type="dxa"/>
          </w:tcPr>
          <w:p w:rsidR="00347177" w:rsidRPr="005671F6" w:rsidRDefault="00347177" w:rsidP="005671F6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10" w:type="dxa"/>
          </w:tcPr>
          <w:p w:rsidR="00347177" w:rsidRPr="005671F6" w:rsidRDefault="00347177" w:rsidP="005671F6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10" w:type="dxa"/>
          </w:tcPr>
          <w:p w:rsidR="00347177" w:rsidRPr="005671F6" w:rsidRDefault="00347177" w:rsidP="005671F6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10" w:type="dxa"/>
          </w:tcPr>
          <w:p w:rsidR="00347177" w:rsidRPr="005671F6" w:rsidRDefault="00347177" w:rsidP="005671F6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10" w:type="dxa"/>
          </w:tcPr>
          <w:p w:rsidR="00347177" w:rsidRPr="005671F6" w:rsidRDefault="00347177" w:rsidP="005671F6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11" w:type="dxa"/>
          </w:tcPr>
          <w:p w:rsidR="00347177" w:rsidRPr="005671F6" w:rsidRDefault="00347177" w:rsidP="005671F6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11" w:type="dxa"/>
          </w:tcPr>
          <w:p w:rsidR="00347177" w:rsidRPr="005671F6" w:rsidRDefault="00347177" w:rsidP="005671F6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11" w:type="dxa"/>
          </w:tcPr>
          <w:p w:rsidR="00347177" w:rsidRPr="005671F6" w:rsidRDefault="00347177" w:rsidP="005671F6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11" w:type="dxa"/>
          </w:tcPr>
          <w:p w:rsidR="00347177" w:rsidRPr="005671F6" w:rsidRDefault="00347177" w:rsidP="005671F6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11" w:type="dxa"/>
          </w:tcPr>
          <w:p w:rsidR="00347177" w:rsidRPr="005671F6" w:rsidRDefault="00347177" w:rsidP="005671F6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11" w:type="dxa"/>
          </w:tcPr>
          <w:p w:rsidR="00347177" w:rsidRPr="005671F6" w:rsidRDefault="00347177" w:rsidP="005671F6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11" w:type="dxa"/>
          </w:tcPr>
          <w:p w:rsidR="00347177" w:rsidRPr="005671F6" w:rsidRDefault="00347177" w:rsidP="005671F6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11" w:type="dxa"/>
          </w:tcPr>
          <w:p w:rsidR="00347177" w:rsidRPr="005671F6" w:rsidRDefault="00347177" w:rsidP="005671F6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11" w:type="dxa"/>
          </w:tcPr>
          <w:p w:rsidR="00347177" w:rsidRPr="005671F6" w:rsidRDefault="00347177" w:rsidP="005671F6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11" w:type="dxa"/>
          </w:tcPr>
          <w:p w:rsidR="00347177" w:rsidRPr="005671F6" w:rsidRDefault="00347177" w:rsidP="005671F6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11" w:type="dxa"/>
          </w:tcPr>
          <w:p w:rsidR="00347177" w:rsidRPr="005671F6" w:rsidRDefault="00347177" w:rsidP="005671F6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11" w:type="dxa"/>
          </w:tcPr>
          <w:p w:rsidR="00347177" w:rsidRPr="005671F6" w:rsidRDefault="00347177" w:rsidP="005671F6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11" w:type="dxa"/>
          </w:tcPr>
          <w:p w:rsidR="00347177" w:rsidRPr="005671F6" w:rsidRDefault="00347177" w:rsidP="005671F6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11" w:type="dxa"/>
          </w:tcPr>
          <w:p w:rsidR="00347177" w:rsidRPr="005671F6" w:rsidRDefault="00347177" w:rsidP="005671F6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11" w:type="dxa"/>
          </w:tcPr>
          <w:p w:rsidR="00347177" w:rsidRPr="005671F6" w:rsidRDefault="00347177" w:rsidP="005671F6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347177" w:rsidTr="005671F6">
        <w:tc>
          <w:tcPr>
            <w:tcW w:w="410" w:type="dxa"/>
          </w:tcPr>
          <w:p w:rsidR="00347177" w:rsidRPr="005671F6" w:rsidRDefault="00347177" w:rsidP="005671F6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10" w:type="dxa"/>
          </w:tcPr>
          <w:p w:rsidR="00347177" w:rsidRPr="005671F6" w:rsidRDefault="00347177" w:rsidP="005671F6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10" w:type="dxa"/>
          </w:tcPr>
          <w:p w:rsidR="00347177" w:rsidRPr="005671F6" w:rsidRDefault="00347177" w:rsidP="005671F6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10" w:type="dxa"/>
          </w:tcPr>
          <w:p w:rsidR="00347177" w:rsidRPr="005671F6" w:rsidRDefault="00347177" w:rsidP="005671F6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10" w:type="dxa"/>
          </w:tcPr>
          <w:p w:rsidR="00347177" w:rsidRPr="005671F6" w:rsidRDefault="00347177" w:rsidP="005671F6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10" w:type="dxa"/>
          </w:tcPr>
          <w:p w:rsidR="00347177" w:rsidRPr="005671F6" w:rsidRDefault="00347177" w:rsidP="005671F6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10" w:type="dxa"/>
          </w:tcPr>
          <w:p w:rsidR="00347177" w:rsidRPr="005671F6" w:rsidRDefault="00347177" w:rsidP="005671F6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10" w:type="dxa"/>
          </w:tcPr>
          <w:p w:rsidR="00347177" w:rsidRPr="005671F6" w:rsidRDefault="00347177" w:rsidP="005671F6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10" w:type="dxa"/>
          </w:tcPr>
          <w:p w:rsidR="00347177" w:rsidRPr="005671F6" w:rsidRDefault="00347177" w:rsidP="005671F6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11" w:type="dxa"/>
          </w:tcPr>
          <w:p w:rsidR="00347177" w:rsidRPr="005671F6" w:rsidRDefault="00347177" w:rsidP="005671F6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11" w:type="dxa"/>
          </w:tcPr>
          <w:p w:rsidR="00347177" w:rsidRPr="005671F6" w:rsidRDefault="00347177" w:rsidP="005671F6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11" w:type="dxa"/>
          </w:tcPr>
          <w:p w:rsidR="00347177" w:rsidRPr="005671F6" w:rsidRDefault="00347177" w:rsidP="005671F6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11" w:type="dxa"/>
          </w:tcPr>
          <w:p w:rsidR="00347177" w:rsidRPr="005671F6" w:rsidRDefault="00347177" w:rsidP="005671F6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11" w:type="dxa"/>
          </w:tcPr>
          <w:p w:rsidR="00347177" w:rsidRPr="005671F6" w:rsidRDefault="00347177" w:rsidP="005671F6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11" w:type="dxa"/>
          </w:tcPr>
          <w:p w:rsidR="00347177" w:rsidRPr="005671F6" w:rsidRDefault="00347177" w:rsidP="005671F6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11" w:type="dxa"/>
          </w:tcPr>
          <w:p w:rsidR="00347177" w:rsidRPr="005671F6" w:rsidRDefault="00347177" w:rsidP="005671F6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11" w:type="dxa"/>
          </w:tcPr>
          <w:p w:rsidR="00347177" w:rsidRPr="005671F6" w:rsidRDefault="00347177" w:rsidP="005671F6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11" w:type="dxa"/>
          </w:tcPr>
          <w:p w:rsidR="00347177" w:rsidRPr="005671F6" w:rsidRDefault="00347177" w:rsidP="005671F6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11" w:type="dxa"/>
          </w:tcPr>
          <w:p w:rsidR="00347177" w:rsidRPr="005671F6" w:rsidRDefault="00347177" w:rsidP="005671F6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11" w:type="dxa"/>
          </w:tcPr>
          <w:p w:rsidR="00347177" w:rsidRPr="005671F6" w:rsidRDefault="00347177" w:rsidP="005671F6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11" w:type="dxa"/>
          </w:tcPr>
          <w:p w:rsidR="00347177" w:rsidRPr="005671F6" w:rsidRDefault="00347177" w:rsidP="005671F6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11" w:type="dxa"/>
          </w:tcPr>
          <w:p w:rsidR="00347177" w:rsidRPr="005671F6" w:rsidRDefault="00347177" w:rsidP="005671F6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11" w:type="dxa"/>
          </w:tcPr>
          <w:p w:rsidR="00347177" w:rsidRPr="005671F6" w:rsidRDefault="00347177" w:rsidP="005671F6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11" w:type="dxa"/>
          </w:tcPr>
          <w:p w:rsidR="00347177" w:rsidRPr="005671F6" w:rsidRDefault="00347177" w:rsidP="005671F6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347177" w:rsidTr="005671F6">
        <w:tc>
          <w:tcPr>
            <w:tcW w:w="410" w:type="dxa"/>
          </w:tcPr>
          <w:p w:rsidR="00347177" w:rsidRPr="005671F6" w:rsidRDefault="00347177" w:rsidP="005671F6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10" w:type="dxa"/>
          </w:tcPr>
          <w:p w:rsidR="00347177" w:rsidRPr="005671F6" w:rsidRDefault="00347177" w:rsidP="005671F6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10" w:type="dxa"/>
          </w:tcPr>
          <w:p w:rsidR="00347177" w:rsidRPr="005671F6" w:rsidRDefault="00347177" w:rsidP="005671F6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10" w:type="dxa"/>
          </w:tcPr>
          <w:p w:rsidR="00347177" w:rsidRPr="005671F6" w:rsidRDefault="00347177" w:rsidP="005671F6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10" w:type="dxa"/>
          </w:tcPr>
          <w:p w:rsidR="00347177" w:rsidRPr="005671F6" w:rsidRDefault="00347177" w:rsidP="005671F6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10" w:type="dxa"/>
          </w:tcPr>
          <w:p w:rsidR="00347177" w:rsidRPr="005671F6" w:rsidRDefault="00347177" w:rsidP="005671F6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10" w:type="dxa"/>
          </w:tcPr>
          <w:p w:rsidR="00347177" w:rsidRPr="005671F6" w:rsidRDefault="00347177" w:rsidP="005671F6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10" w:type="dxa"/>
          </w:tcPr>
          <w:p w:rsidR="00347177" w:rsidRPr="005671F6" w:rsidRDefault="00347177" w:rsidP="005671F6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10" w:type="dxa"/>
          </w:tcPr>
          <w:p w:rsidR="00347177" w:rsidRPr="005671F6" w:rsidRDefault="00347177" w:rsidP="005671F6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11" w:type="dxa"/>
          </w:tcPr>
          <w:p w:rsidR="00347177" w:rsidRPr="005671F6" w:rsidRDefault="00347177" w:rsidP="005671F6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11" w:type="dxa"/>
          </w:tcPr>
          <w:p w:rsidR="00347177" w:rsidRPr="005671F6" w:rsidRDefault="00347177" w:rsidP="005671F6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11" w:type="dxa"/>
          </w:tcPr>
          <w:p w:rsidR="00347177" w:rsidRPr="005671F6" w:rsidRDefault="00347177" w:rsidP="005671F6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11" w:type="dxa"/>
          </w:tcPr>
          <w:p w:rsidR="00347177" w:rsidRPr="005671F6" w:rsidRDefault="00347177" w:rsidP="005671F6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11" w:type="dxa"/>
          </w:tcPr>
          <w:p w:rsidR="00347177" w:rsidRPr="005671F6" w:rsidRDefault="00347177" w:rsidP="005671F6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11" w:type="dxa"/>
          </w:tcPr>
          <w:p w:rsidR="00347177" w:rsidRPr="005671F6" w:rsidRDefault="00347177" w:rsidP="005671F6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11" w:type="dxa"/>
          </w:tcPr>
          <w:p w:rsidR="00347177" w:rsidRPr="005671F6" w:rsidRDefault="00347177" w:rsidP="005671F6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11" w:type="dxa"/>
          </w:tcPr>
          <w:p w:rsidR="00347177" w:rsidRPr="005671F6" w:rsidRDefault="00347177" w:rsidP="005671F6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11" w:type="dxa"/>
          </w:tcPr>
          <w:p w:rsidR="00347177" w:rsidRPr="005671F6" w:rsidRDefault="00347177" w:rsidP="005671F6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11" w:type="dxa"/>
          </w:tcPr>
          <w:p w:rsidR="00347177" w:rsidRPr="005671F6" w:rsidRDefault="00347177" w:rsidP="005671F6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11" w:type="dxa"/>
          </w:tcPr>
          <w:p w:rsidR="00347177" w:rsidRPr="005671F6" w:rsidRDefault="00347177" w:rsidP="005671F6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11" w:type="dxa"/>
          </w:tcPr>
          <w:p w:rsidR="00347177" w:rsidRPr="005671F6" w:rsidRDefault="00347177" w:rsidP="005671F6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11" w:type="dxa"/>
          </w:tcPr>
          <w:p w:rsidR="00347177" w:rsidRPr="005671F6" w:rsidRDefault="00347177" w:rsidP="005671F6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11" w:type="dxa"/>
          </w:tcPr>
          <w:p w:rsidR="00347177" w:rsidRPr="005671F6" w:rsidRDefault="00347177" w:rsidP="005671F6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11" w:type="dxa"/>
          </w:tcPr>
          <w:p w:rsidR="00347177" w:rsidRPr="005671F6" w:rsidRDefault="00347177" w:rsidP="005671F6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347177" w:rsidRDefault="00347177" w:rsidP="006E60FC">
      <w:pPr>
        <w:pStyle w:val="Bodytext1"/>
        <w:shd w:val="clear" w:color="auto" w:fill="auto"/>
        <w:spacing w:before="0" w:after="0" w:line="240" w:lineRule="auto"/>
        <w:ind w:firstLine="0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   Запиши полный ответ.</w:t>
      </w:r>
    </w:p>
    <w:p w:rsidR="00347177" w:rsidRDefault="00347177" w:rsidP="006E60FC">
      <w:pPr>
        <w:pStyle w:val="Bodytext1"/>
        <w:shd w:val="clear" w:color="auto" w:fill="auto"/>
        <w:spacing w:before="0" w:after="0" w:line="240" w:lineRule="auto"/>
        <w:ind w:firstLine="0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Ответ:_________________________________________________________________________________________________________</w:t>
      </w:r>
    </w:p>
    <w:p w:rsidR="00347177" w:rsidRPr="00344163" w:rsidRDefault="00347177" w:rsidP="006E60FC">
      <w:pPr>
        <w:pStyle w:val="Bodytext1"/>
        <w:shd w:val="clear" w:color="auto" w:fill="auto"/>
        <w:spacing w:before="0" w:after="0" w:line="240" w:lineRule="auto"/>
        <w:ind w:firstLine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347177" w:rsidRPr="00344163" w:rsidRDefault="00347177" w:rsidP="006E60FC">
      <w:pPr>
        <w:pStyle w:val="Bodytext1"/>
        <w:shd w:val="clear" w:color="auto" w:fill="auto"/>
        <w:spacing w:before="0" w:after="0" w:line="240" w:lineRule="auto"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1C76">
        <w:rPr>
          <w:rFonts w:ascii="Times New Roman" w:hAnsi="Times New Roman" w:cs="Times New Roman"/>
          <w:b/>
          <w:sz w:val="32"/>
          <w:szCs w:val="32"/>
        </w:rPr>
        <w:t>Задание 11</w:t>
      </w:r>
      <w:r w:rsidRPr="00344163">
        <w:rPr>
          <w:rFonts w:ascii="Times New Roman" w:hAnsi="Times New Roman" w:cs="Times New Roman"/>
          <w:b/>
          <w:i/>
          <w:sz w:val="32"/>
          <w:szCs w:val="32"/>
        </w:rPr>
        <w:t xml:space="preserve">. Подбери из </w:t>
      </w:r>
      <w:r>
        <w:rPr>
          <w:rFonts w:ascii="Times New Roman" w:hAnsi="Times New Roman" w:cs="Times New Roman"/>
          <w:b/>
          <w:i/>
          <w:sz w:val="32"/>
          <w:szCs w:val="32"/>
        </w:rPr>
        <w:t>текста слово, близкое по смыслу</w:t>
      </w:r>
      <w:r w:rsidRPr="00344163">
        <w:rPr>
          <w:rFonts w:ascii="Times New Roman" w:hAnsi="Times New Roman" w:cs="Times New Roman"/>
          <w:b/>
          <w:i/>
          <w:sz w:val="32"/>
          <w:szCs w:val="32"/>
        </w:rPr>
        <w:t xml:space="preserve"> слову</w:t>
      </w:r>
    </w:p>
    <w:p w:rsidR="00347177" w:rsidRPr="006F704B" w:rsidRDefault="00347177" w:rsidP="00CB6217">
      <w:pPr>
        <w:pStyle w:val="Bodytext1"/>
        <w:shd w:val="clear" w:color="auto" w:fill="auto"/>
        <w:spacing w:before="0" w:after="0" w:line="240" w:lineRule="auto"/>
        <w:ind w:firstLine="0"/>
        <w:jc w:val="both"/>
      </w:pPr>
      <w:r w:rsidRPr="0075733A">
        <w:rPr>
          <w:rFonts w:ascii="Times New Roman" w:hAnsi="Times New Roman" w:cs="Times New Roman"/>
          <w:sz w:val="28"/>
          <w:szCs w:val="28"/>
        </w:rPr>
        <w:t xml:space="preserve"> Гнездо</w:t>
      </w:r>
      <w:r>
        <w:rPr>
          <w:rFonts w:ascii="Times New Roman" w:hAnsi="Times New Roman" w:cs="Times New Roman"/>
          <w:b/>
          <w:sz w:val="28"/>
          <w:szCs w:val="28"/>
        </w:rPr>
        <w:t xml:space="preserve"> - _______________________________________________________</w:t>
      </w:r>
    </w:p>
    <w:p w:rsidR="00347177" w:rsidRDefault="00347177" w:rsidP="0075733A">
      <w:pPr>
        <w:rPr>
          <w:b/>
          <w:i/>
          <w:sz w:val="24"/>
          <w:szCs w:val="24"/>
          <w:u w:val="single"/>
        </w:rPr>
      </w:pPr>
      <w:r>
        <w:rPr>
          <w:b/>
          <w:i/>
          <w:sz w:val="24"/>
          <w:szCs w:val="24"/>
          <w:u w:val="single"/>
        </w:rPr>
        <w:t xml:space="preserve">                   </w:t>
      </w:r>
    </w:p>
    <w:p w:rsidR="00347177" w:rsidRDefault="00347177" w:rsidP="00CB6217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/>
          <w:b/>
          <w:i/>
          <w:color w:val="000000"/>
          <w:sz w:val="32"/>
          <w:szCs w:val="32"/>
          <w:lang w:eastAsia="ru-RU"/>
        </w:rPr>
      </w:pPr>
      <w:r w:rsidRPr="00EC1C76">
        <w:rPr>
          <w:rFonts w:ascii="Times New Roman" w:hAnsi="Times New Roman"/>
          <w:b/>
          <w:color w:val="000000"/>
          <w:sz w:val="32"/>
          <w:szCs w:val="32"/>
          <w:lang w:eastAsia="ru-RU"/>
        </w:rPr>
        <w:t xml:space="preserve">Задание 12. </w:t>
      </w:r>
      <w:r>
        <w:rPr>
          <w:rFonts w:ascii="Times New Roman" w:hAnsi="Times New Roman"/>
          <w:b/>
          <w:i/>
          <w:color w:val="000000"/>
          <w:sz w:val="32"/>
          <w:szCs w:val="32"/>
          <w:lang w:eastAsia="ru-RU"/>
        </w:rPr>
        <w:t>Подумай и запиши, какую из птиц текста называют «санитаром леса». Почему её так называют? Запиши свой ответ.</w:t>
      </w:r>
    </w:p>
    <w:p w:rsidR="00347177" w:rsidRPr="00C325F2" w:rsidRDefault="00347177" w:rsidP="000B0498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/>
          <w:b/>
          <w:i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b/>
          <w:i/>
          <w:color w:val="000000"/>
          <w:sz w:val="32"/>
          <w:szCs w:val="32"/>
          <w:lang w:eastAsia="ru-RU"/>
        </w:rPr>
        <w:t>____________________________________________________________</w:t>
      </w:r>
    </w:p>
    <w:p w:rsidR="00347177" w:rsidRDefault="00347177" w:rsidP="000B0498">
      <w:pPr>
        <w:spacing w:line="240" w:lineRule="auto"/>
        <w:jc w:val="center"/>
        <w:rPr>
          <w:b/>
          <w:i/>
          <w:sz w:val="24"/>
          <w:szCs w:val="24"/>
          <w:u w:val="single"/>
        </w:rPr>
      </w:pPr>
      <w:r>
        <w:rPr>
          <w:b/>
          <w:i/>
          <w:sz w:val="24"/>
          <w:szCs w:val="24"/>
          <w:u w:val="single"/>
        </w:rPr>
        <w:t xml:space="preserve">________________________________________________________________________________ </w:t>
      </w:r>
    </w:p>
    <w:p w:rsidR="00347177" w:rsidRDefault="00347177" w:rsidP="000B0498">
      <w:pPr>
        <w:spacing w:line="240" w:lineRule="auto"/>
        <w:jc w:val="center"/>
        <w:rPr>
          <w:b/>
          <w:i/>
          <w:sz w:val="24"/>
          <w:szCs w:val="24"/>
          <w:u w:val="single"/>
        </w:rPr>
      </w:pPr>
      <w:r>
        <w:rPr>
          <w:b/>
          <w:i/>
          <w:sz w:val="24"/>
          <w:szCs w:val="24"/>
          <w:u w:val="single"/>
        </w:rPr>
        <w:t>________________________________________________________________________________</w:t>
      </w:r>
    </w:p>
    <w:p w:rsidR="00347177" w:rsidRDefault="00347177" w:rsidP="006E60FC">
      <w:pPr>
        <w:jc w:val="center"/>
        <w:rPr>
          <w:b/>
          <w:i/>
          <w:sz w:val="24"/>
          <w:szCs w:val="24"/>
          <w:u w:val="single"/>
        </w:rPr>
      </w:pPr>
      <w:r>
        <w:rPr>
          <w:noProof/>
          <w:lang w:eastAsia="ru-RU"/>
        </w:rPr>
        <w:pict>
          <v:shape id="_x0000_s1031" type="#_x0000_t75" alt="" style="position:absolute;left:0;text-align:left;margin-left:342pt;margin-top:22pt;width:136pt;height:130pt;z-index:251660288">
            <v:imagedata r:id="rId18" o:title=""/>
            <w10:wrap type="square" side="left"/>
          </v:shape>
        </w:pict>
      </w:r>
    </w:p>
    <w:p w:rsidR="00347177" w:rsidRDefault="00347177" w:rsidP="006E60FC">
      <w:pPr>
        <w:jc w:val="center"/>
        <w:rPr>
          <w:b/>
          <w:i/>
          <w:sz w:val="24"/>
          <w:szCs w:val="24"/>
          <w:u w:val="single"/>
        </w:rPr>
      </w:pPr>
    </w:p>
    <w:p w:rsidR="00347177" w:rsidRDefault="00347177" w:rsidP="00B83748">
      <w:pPr>
        <w:rPr>
          <w:b/>
          <w:i/>
          <w:sz w:val="24"/>
          <w:szCs w:val="24"/>
          <w:u w:val="single"/>
        </w:rPr>
      </w:pPr>
      <w:r>
        <w:t xml:space="preserve">                                                                              </w:t>
      </w:r>
      <w:r>
        <w:fldChar w:fldCharType="begin"/>
      </w:r>
      <w:r>
        <w:instrText xml:space="preserve"> INCLUDEPICTURE "http://pandia.ru/text/79/093/images/image035_7.jpg" \* MERGEFORMATINET </w:instrText>
      </w:r>
      <w:r>
        <w:fldChar w:fldCharType="end"/>
      </w:r>
      <w:r>
        <w:rPr>
          <w:b/>
          <w:i/>
          <w:sz w:val="24"/>
          <w:szCs w:val="24"/>
          <w:u w:val="single"/>
        </w:rPr>
        <w:br w:type="textWrapping" w:clear="all"/>
      </w:r>
    </w:p>
    <w:p w:rsidR="00347177" w:rsidRPr="0079378A" w:rsidRDefault="00347177" w:rsidP="00B83748">
      <w:pPr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 w:rsidRPr="0079378A">
        <w:rPr>
          <w:rFonts w:ascii="Times New Roman" w:hAnsi="Times New Roman"/>
          <w:b/>
          <w:i/>
          <w:sz w:val="28"/>
          <w:szCs w:val="28"/>
          <w:u w:val="single"/>
        </w:rPr>
        <w:t>Характеристика заданий итоговой комплексной работы и основные результаты их выполнения</w:t>
      </w:r>
    </w:p>
    <w:tbl>
      <w:tblPr>
        <w:tblW w:w="1059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260"/>
        <w:gridCol w:w="180"/>
        <w:gridCol w:w="1037"/>
        <w:gridCol w:w="2203"/>
        <w:gridCol w:w="36"/>
        <w:gridCol w:w="2372"/>
        <w:gridCol w:w="180"/>
        <w:gridCol w:w="1342"/>
        <w:gridCol w:w="322"/>
        <w:gridCol w:w="1662"/>
      </w:tblGrid>
      <w:tr w:rsidR="00347177" w:rsidRPr="00EB48BF" w:rsidTr="00866B21">
        <w:tc>
          <w:tcPr>
            <w:tcW w:w="1260" w:type="dxa"/>
          </w:tcPr>
          <w:p w:rsidR="00347177" w:rsidRPr="00EB48BF" w:rsidRDefault="00347177" w:rsidP="00506843">
            <w:pPr>
              <w:rPr>
                <w:rFonts w:ascii="Times New Roman" w:hAnsi="Times New Roman"/>
                <w:b/>
              </w:rPr>
            </w:pPr>
            <w:r w:rsidRPr="00EB48BF">
              <w:rPr>
                <w:rFonts w:ascii="Times New Roman" w:hAnsi="Times New Roman"/>
                <w:b/>
              </w:rPr>
              <w:t>Часть работы</w:t>
            </w:r>
          </w:p>
        </w:tc>
        <w:tc>
          <w:tcPr>
            <w:tcW w:w="1217" w:type="dxa"/>
            <w:gridSpan w:val="2"/>
          </w:tcPr>
          <w:p w:rsidR="00347177" w:rsidRPr="00EB48BF" w:rsidRDefault="00347177" w:rsidP="00506843">
            <w:pPr>
              <w:rPr>
                <w:rFonts w:ascii="Times New Roman" w:hAnsi="Times New Roman"/>
                <w:b/>
              </w:rPr>
            </w:pPr>
            <w:r w:rsidRPr="00EB48BF">
              <w:rPr>
                <w:rFonts w:ascii="Times New Roman" w:hAnsi="Times New Roman"/>
                <w:b/>
              </w:rPr>
              <w:t>Номер задания</w:t>
            </w:r>
          </w:p>
        </w:tc>
        <w:tc>
          <w:tcPr>
            <w:tcW w:w="2203" w:type="dxa"/>
          </w:tcPr>
          <w:p w:rsidR="00347177" w:rsidRPr="00EB48BF" w:rsidRDefault="00347177" w:rsidP="00506843">
            <w:pPr>
              <w:rPr>
                <w:rFonts w:ascii="Times New Roman" w:hAnsi="Times New Roman"/>
                <w:b/>
              </w:rPr>
            </w:pPr>
            <w:r w:rsidRPr="00EB48BF">
              <w:rPr>
                <w:rFonts w:ascii="Times New Roman" w:hAnsi="Times New Roman"/>
                <w:b/>
              </w:rPr>
              <w:t xml:space="preserve">Учебный предмет, </w:t>
            </w:r>
          </w:p>
        </w:tc>
        <w:tc>
          <w:tcPr>
            <w:tcW w:w="2588" w:type="dxa"/>
            <w:gridSpan w:val="3"/>
          </w:tcPr>
          <w:p w:rsidR="00347177" w:rsidRPr="00EB48BF" w:rsidRDefault="00347177" w:rsidP="00506843">
            <w:pPr>
              <w:rPr>
                <w:rFonts w:ascii="Times New Roman" w:hAnsi="Times New Roman"/>
                <w:b/>
              </w:rPr>
            </w:pPr>
            <w:r w:rsidRPr="00EB48BF">
              <w:rPr>
                <w:rFonts w:ascii="Times New Roman" w:hAnsi="Times New Roman"/>
                <w:b/>
              </w:rPr>
              <w:t>Проверяемые умения и учебный  материал</w:t>
            </w:r>
          </w:p>
        </w:tc>
        <w:tc>
          <w:tcPr>
            <w:tcW w:w="1342" w:type="dxa"/>
          </w:tcPr>
          <w:p w:rsidR="00347177" w:rsidRPr="00EB48BF" w:rsidRDefault="00347177" w:rsidP="00506843">
            <w:pPr>
              <w:rPr>
                <w:rFonts w:ascii="Times New Roman" w:hAnsi="Times New Roman"/>
                <w:b/>
              </w:rPr>
            </w:pPr>
            <w:r w:rsidRPr="00EB48BF">
              <w:rPr>
                <w:rFonts w:ascii="Times New Roman" w:hAnsi="Times New Roman"/>
                <w:b/>
              </w:rPr>
              <w:t>Уровень сложности задания</w:t>
            </w:r>
          </w:p>
        </w:tc>
        <w:tc>
          <w:tcPr>
            <w:tcW w:w="1984" w:type="dxa"/>
            <w:gridSpan w:val="2"/>
          </w:tcPr>
          <w:p w:rsidR="00347177" w:rsidRPr="00EB48BF" w:rsidRDefault="00347177" w:rsidP="00506843">
            <w:pPr>
              <w:rPr>
                <w:rFonts w:ascii="Times New Roman" w:hAnsi="Times New Roman"/>
                <w:b/>
              </w:rPr>
            </w:pPr>
            <w:r w:rsidRPr="00EB48BF">
              <w:rPr>
                <w:rFonts w:ascii="Times New Roman" w:hAnsi="Times New Roman"/>
                <w:b/>
              </w:rPr>
              <w:t>Максимальный балл</w:t>
            </w:r>
          </w:p>
        </w:tc>
      </w:tr>
      <w:tr w:rsidR="00347177" w:rsidRPr="00EB48BF" w:rsidTr="00866B21">
        <w:tc>
          <w:tcPr>
            <w:tcW w:w="1260" w:type="dxa"/>
          </w:tcPr>
          <w:p w:rsidR="00347177" w:rsidRPr="00EB48BF" w:rsidRDefault="00347177" w:rsidP="00506843">
            <w:pPr>
              <w:rPr>
                <w:rFonts w:ascii="Times New Roman" w:hAnsi="Times New Roman"/>
              </w:rPr>
            </w:pPr>
          </w:p>
        </w:tc>
        <w:tc>
          <w:tcPr>
            <w:tcW w:w="1217" w:type="dxa"/>
            <w:gridSpan w:val="2"/>
          </w:tcPr>
          <w:p w:rsidR="00347177" w:rsidRPr="00EB48BF" w:rsidRDefault="00347177" w:rsidP="00506843">
            <w:pPr>
              <w:rPr>
                <w:rFonts w:ascii="Times New Roman" w:hAnsi="Times New Roman"/>
              </w:rPr>
            </w:pPr>
            <w:r w:rsidRPr="00EB48BF">
              <w:rPr>
                <w:rFonts w:ascii="Times New Roman" w:hAnsi="Times New Roman"/>
              </w:rPr>
              <w:t>1.</w:t>
            </w:r>
          </w:p>
        </w:tc>
        <w:tc>
          <w:tcPr>
            <w:tcW w:w="2203" w:type="dxa"/>
          </w:tcPr>
          <w:p w:rsidR="00347177" w:rsidRPr="00EB48BF" w:rsidRDefault="00347177" w:rsidP="00506843">
            <w:pPr>
              <w:rPr>
                <w:rFonts w:ascii="Times New Roman" w:hAnsi="Times New Roman"/>
              </w:rPr>
            </w:pPr>
            <w:r w:rsidRPr="00EB48BF">
              <w:rPr>
                <w:rFonts w:ascii="Times New Roman" w:hAnsi="Times New Roman"/>
              </w:rPr>
              <w:t>Чтение</w:t>
            </w:r>
          </w:p>
        </w:tc>
        <w:tc>
          <w:tcPr>
            <w:tcW w:w="2588" w:type="dxa"/>
            <w:gridSpan w:val="3"/>
          </w:tcPr>
          <w:p w:rsidR="00347177" w:rsidRPr="00EB48BF" w:rsidRDefault="00347177" w:rsidP="000D1A5B">
            <w:pPr>
              <w:spacing w:line="240" w:lineRule="auto"/>
              <w:rPr>
                <w:rFonts w:ascii="Times New Roman" w:hAnsi="Times New Roman"/>
              </w:rPr>
            </w:pPr>
            <w:r w:rsidRPr="00EB48BF">
              <w:rPr>
                <w:rFonts w:ascii="Times New Roman" w:hAnsi="Times New Roman"/>
              </w:rPr>
              <w:t>Скорость чтения текста про себя или шепотом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342" w:type="dxa"/>
          </w:tcPr>
          <w:p w:rsidR="00347177" w:rsidRPr="00EB48BF" w:rsidRDefault="00347177" w:rsidP="00506843">
            <w:pPr>
              <w:rPr>
                <w:rFonts w:ascii="Times New Roman" w:hAnsi="Times New Roman"/>
              </w:rPr>
            </w:pPr>
          </w:p>
        </w:tc>
        <w:tc>
          <w:tcPr>
            <w:tcW w:w="1984" w:type="dxa"/>
            <w:gridSpan w:val="2"/>
          </w:tcPr>
          <w:p w:rsidR="00347177" w:rsidRPr="00EB48BF" w:rsidRDefault="00347177" w:rsidP="00506843">
            <w:pPr>
              <w:rPr>
                <w:rFonts w:ascii="Times New Roman" w:hAnsi="Times New Roman"/>
              </w:rPr>
            </w:pPr>
            <w:r w:rsidRPr="00EB48BF">
              <w:rPr>
                <w:rFonts w:ascii="Times New Roman" w:hAnsi="Times New Roman"/>
              </w:rPr>
              <w:t>В баллах не оцениваетс</w:t>
            </w:r>
            <w:r>
              <w:rPr>
                <w:rFonts w:ascii="Times New Roman" w:hAnsi="Times New Roman"/>
              </w:rPr>
              <w:t>я</w:t>
            </w:r>
          </w:p>
        </w:tc>
      </w:tr>
      <w:tr w:rsidR="00347177" w:rsidRPr="00EB48BF" w:rsidTr="00866B21">
        <w:tc>
          <w:tcPr>
            <w:tcW w:w="1260" w:type="dxa"/>
            <w:vMerge w:val="restart"/>
          </w:tcPr>
          <w:p w:rsidR="00347177" w:rsidRPr="00EB48BF" w:rsidRDefault="00347177" w:rsidP="00506843">
            <w:pPr>
              <w:rPr>
                <w:rFonts w:ascii="Times New Roman" w:hAnsi="Times New Roman"/>
              </w:rPr>
            </w:pPr>
            <w:r w:rsidRPr="00EB48BF">
              <w:rPr>
                <w:rFonts w:ascii="Times New Roman" w:hAnsi="Times New Roman"/>
              </w:rPr>
              <w:t>Основная часть</w:t>
            </w:r>
          </w:p>
        </w:tc>
        <w:tc>
          <w:tcPr>
            <w:tcW w:w="1217" w:type="dxa"/>
            <w:gridSpan w:val="2"/>
          </w:tcPr>
          <w:p w:rsidR="00347177" w:rsidRPr="00EB48BF" w:rsidRDefault="00347177" w:rsidP="0050684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2(а)</w:t>
            </w:r>
          </w:p>
        </w:tc>
        <w:tc>
          <w:tcPr>
            <w:tcW w:w="2203" w:type="dxa"/>
          </w:tcPr>
          <w:p w:rsidR="00347177" w:rsidRPr="00EB48BF" w:rsidRDefault="00347177" w:rsidP="00506843">
            <w:pPr>
              <w:rPr>
                <w:rFonts w:ascii="Times New Roman" w:hAnsi="Times New Roman"/>
              </w:rPr>
            </w:pPr>
            <w:r w:rsidRPr="00EB48BF">
              <w:rPr>
                <w:rFonts w:ascii="Times New Roman" w:hAnsi="Times New Roman"/>
              </w:rPr>
              <w:t>Чтение, русский язык</w:t>
            </w:r>
          </w:p>
        </w:tc>
        <w:tc>
          <w:tcPr>
            <w:tcW w:w="2588" w:type="dxa"/>
            <w:gridSpan w:val="3"/>
          </w:tcPr>
          <w:p w:rsidR="00347177" w:rsidRPr="00EB48BF" w:rsidRDefault="00347177" w:rsidP="00BD5F50">
            <w:pPr>
              <w:spacing w:line="240" w:lineRule="auto"/>
              <w:rPr>
                <w:rFonts w:ascii="Times New Roman" w:hAnsi="Times New Roman"/>
              </w:rPr>
            </w:pPr>
            <w:r w:rsidRPr="00EB48BF">
              <w:rPr>
                <w:rFonts w:ascii="Times New Roman" w:hAnsi="Times New Roman"/>
              </w:rPr>
              <w:t>Умение находить в тексте ответ на поставленный вопрос и правильно</w:t>
            </w:r>
            <w:r>
              <w:rPr>
                <w:rFonts w:ascii="Times New Roman" w:hAnsi="Times New Roman"/>
              </w:rPr>
              <w:t>,</w:t>
            </w:r>
            <w:r w:rsidRPr="00EB48BF">
              <w:rPr>
                <w:rFonts w:ascii="Times New Roman" w:hAnsi="Times New Roman"/>
              </w:rPr>
              <w:t xml:space="preserve"> без ошибок списывать </w:t>
            </w:r>
            <w:r>
              <w:rPr>
                <w:rFonts w:ascii="Times New Roman" w:hAnsi="Times New Roman"/>
              </w:rPr>
              <w:t>абзац.</w:t>
            </w:r>
          </w:p>
        </w:tc>
        <w:tc>
          <w:tcPr>
            <w:tcW w:w="1342" w:type="dxa"/>
            <w:vMerge w:val="restart"/>
          </w:tcPr>
          <w:p w:rsidR="00347177" w:rsidRPr="00EB48BF" w:rsidRDefault="00347177" w:rsidP="00506843">
            <w:pPr>
              <w:rPr>
                <w:rFonts w:ascii="Times New Roman" w:hAnsi="Times New Roman"/>
              </w:rPr>
            </w:pPr>
            <w:r w:rsidRPr="00EB48BF">
              <w:rPr>
                <w:rFonts w:ascii="Times New Roman" w:hAnsi="Times New Roman"/>
              </w:rPr>
              <w:t>базовый</w:t>
            </w:r>
          </w:p>
        </w:tc>
        <w:tc>
          <w:tcPr>
            <w:tcW w:w="1984" w:type="dxa"/>
            <w:gridSpan w:val="2"/>
          </w:tcPr>
          <w:p w:rsidR="00347177" w:rsidRDefault="00347177" w:rsidP="0050684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347177" w:rsidRDefault="00347177" w:rsidP="00506843">
            <w:pPr>
              <w:rPr>
                <w:rFonts w:ascii="Times New Roman" w:hAnsi="Times New Roman"/>
              </w:rPr>
            </w:pPr>
          </w:p>
          <w:p w:rsidR="00347177" w:rsidRPr="00EB48BF" w:rsidRDefault="00347177" w:rsidP="00506843">
            <w:pPr>
              <w:rPr>
                <w:rFonts w:ascii="Times New Roman" w:hAnsi="Times New Roman"/>
              </w:rPr>
            </w:pPr>
          </w:p>
        </w:tc>
      </w:tr>
      <w:tr w:rsidR="00347177" w:rsidRPr="00EB48BF" w:rsidTr="00866B21">
        <w:tc>
          <w:tcPr>
            <w:tcW w:w="1260" w:type="dxa"/>
            <w:vMerge/>
          </w:tcPr>
          <w:p w:rsidR="00347177" w:rsidRPr="00EB48BF" w:rsidRDefault="00347177" w:rsidP="00506843">
            <w:pPr>
              <w:rPr>
                <w:rFonts w:ascii="Times New Roman" w:hAnsi="Times New Roman"/>
              </w:rPr>
            </w:pPr>
          </w:p>
        </w:tc>
        <w:tc>
          <w:tcPr>
            <w:tcW w:w="1217" w:type="dxa"/>
            <w:gridSpan w:val="2"/>
          </w:tcPr>
          <w:p w:rsidR="00347177" w:rsidRPr="00EB48BF" w:rsidRDefault="00347177" w:rsidP="0050684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2(б)</w:t>
            </w:r>
          </w:p>
        </w:tc>
        <w:tc>
          <w:tcPr>
            <w:tcW w:w="2203" w:type="dxa"/>
          </w:tcPr>
          <w:p w:rsidR="00347177" w:rsidRPr="00EB48BF" w:rsidRDefault="00347177" w:rsidP="00506843">
            <w:pPr>
              <w:rPr>
                <w:rFonts w:ascii="Times New Roman" w:hAnsi="Times New Roman"/>
              </w:rPr>
            </w:pPr>
            <w:r w:rsidRPr="00EB48BF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2588" w:type="dxa"/>
            <w:gridSpan w:val="3"/>
          </w:tcPr>
          <w:p w:rsidR="00347177" w:rsidRPr="00EB48BF" w:rsidRDefault="00347177" w:rsidP="0050684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Умение находить информацию в тексте, умение правильно ставить ударение в словах.</w:t>
            </w:r>
          </w:p>
        </w:tc>
        <w:tc>
          <w:tcPr>
            <w:tcW w:w="1342" w:type="dxa"/>
            <w:vMerge/>
          </w:tcPr>
          <w:p w:rsidR="00347177" w:rsidRPr="00EB48BF" w:rsidRDefault="00347177" w:rsidP="00506843">
            <w:pPr>
              <w:rPr>
                <w:rFonts w:ascii="Times New Roman" w:hAnsi="Times New Roman"/>
              </w:rPr>
            </w:pPr>
          </w:p>
        </w:tc>
        <w:tc>
          <w:tcPr>
            <w:tcW w:w="1984" w:type="dxa"/>
            <w:gridSpan w:val="2"/>
          </w:tcPr>
          <w:p w:rsidR="00347177" w:rsidRPr="00EB48BF" w:rsidRDefault="00347177" w:rsidP="0050684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 </w:t>
            </w:r>
          </w:p>
        </w:tc>
      </w:tr>
      <w:tr w:rsidR="00347177" w:rsidRPr="00EB48BF" w:rsidTr="00866B21">
        <w:tc>
          <w:tcPr>
            <w:tcW w:w="1260" w:type="dxa"/>
            <w:vMerge/>
          </w:tcPr>
          <w:p w:rsidR="00347177" w:rsidRPr="00EB48BF" w:rsidRDefault="00347177" w:rsidP="00506843">
            <w:pPr>
              <w:rPr>
                <w:rFonts w:ascii="Times New Roman" w:hAnsi="Times New Roman"/>
              </w:rPr>
            </w:pPr>
          </w:p>
        </w:tc>
        <w:tc>
          <w:tcPr>
            <w:tcW w:w="1217" w:type="dxa"/>
            <w:gridSpan w:val="2"/>
          </w:tcPr>
          <w:p w:rsidR="00347177" w:rsidRDefault="00347177" w:rsidP="0050684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2(в)</w:t>
            </w:r>
          </w:p>
        </w:tc>
        <w:tc>
          <w:tcPr>
            <w:tcW w:w="2203" w:type="dxa"/>
          </w:tcPr>
          <w:p w:rsidR="00347177" w:rsidRPr="00EB48BF" w:rsidRDefault="00347177" w:rsidP="0050684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2588" w:type="dxa"/>
            <w:gridSpan w:val="3"/>
          </w:tcPr>
          <w:p w:rsidR="00347177" w:rsidRPr="00EB48BF" w:rsidRDefault="00347177" w:rsidP="0050684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Умение правильно </w:t>
            </w:r>
            <w:r w:rsidRPr="00EB48BF">
              <w:rPr>
                <w:rFonts w:ascii="Times New Roman" w:hAnsi="Times New Roman"/>
              </w:rPr>
              <w:t>определять части речи в предложениях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342" w:type="dxa"/>
            <w:vMerge/>
          </w:tcPr>
          <w:p w:rsidR="00347177" w:rsidRPr="00EB48BF" w:rsidRDefault="00347177" w:rsidP="00506843">
            <w:pPr>
              <w:rPr>
                <w:rFonts w:ascii="Times New Roman" w:hAnsi="Times New Roman"/>
              </w:rPr>
            </w:pPr>
          </w:p>
        </w:tc>
        <w:tc>
          <w:tcPr>
            <w:tcW w:w="1984" w:type="dxa"/>
            <w:gridSpan w:val="2"/>
          </w:tcPr>
          <w:p w:rsidR="00347177" w:rsidRDefault="00347177" w:rsidP="0050684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347177" w:rsidRPr="00EB48BF" w:rsidTr="00866B21">
        <w:tc>
          <w:tcPr>
            <w:tcW w:w="1260" w:type="dxa"/>
            <w:vMerge/>
          </w:tcPr>
          <w:p w:rsidR="00347177" w:rsidRPr="00EB48BF" w:rsidRDefault="00347177" w:rsidP="00506843">
            <w:pPr>
              <w:rPr>
                <w:rFonts w:ascii="Times New Roman" w:hAnsi="Times New Roman"/>
              </w:rPr>
            </w:pPr>
          </w:p>
        </w:tc>
        <w:tc>
          <w:tcPr>
            <w:tcW w:w="1217" w:type="dxa"/>
            <w:gridSpan w:val="2"/>
          </w:tcPr>
          <w:p w:rsidR="00347177" w:rsidRPr="00EB48BF" w:rsidRDefault="00347177" w:rsidP="0050684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Pr="00EB48BF">
              <w:rPr>
                <w:rFonts w:ascii="Times New Roman" w:hAnsi="Times New Roman"/>
              </w:rPr>
              <w:t>.</w:t>
            </w:r>
          </w:p>
        </w:tc>
        <w:tc>
          <w:tcPr>
            <w:tcW w:w="2203" w:type="dxa"/>
          </w:tcPr>
          <w:p w:rsidR="00347177" w:rsidRPr="00EB48BF" w:rsidRDefault="00347177" w:rsidP="0050684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Чтение</w:t>
            </w:r>
          </w:p>
        </w:tc>
        <w:tc>
          <w:tcPr>
            <w:tcW w:w="2588" w:type="dxa"/>
            <w:gridSpan w:val="3"/>
          </w:tcPr>
          <w:p w:rsidR="00347177" w:rsidRPr="00EB48BF" w:rsidRDefault="00347177" w:rsidP="00506843">
            <w:pPr>
              <w:rPr>
                <w:rFonts w:ascii="Times New Roman" w:hAnsi="Times New Roman"/>
              </w:rPr>
            </w:pPr>
            <w:r w:rsidRPr="00EB48BF">
              <w:rPr>
                <w:rFonts w:ascii="Times New Roman" w:hAnsi="Times New Roman"/>
              </w:rPr>
              <w:t>Умение определять жанр текста</w:t>
            </w:r>
          </w:p>
        </w:tc>
        <w:tc>
          <w:tcPr>
            <w:tcW w:w="1342" w:type="dxa"/>
            <w:vMerge/>
          </w:tcPr>
          <w:p w:rsidR="00347177" w:rsidRPr="00EB48BF" w:rsidRDefault="00347177" w:rsidP="00506843">
            <w:pPr>
              <w:rPr>
                <w:rFonts w:ascii="Times New Roman" w:hAnsi="Times New Roman"/>
              </w:rPr>
            </w:pPr>
          </w:p>
        </w:tc>
        <w:tc>
          <w:tcPr>
            <w:tcW w:w="1984" w:type="dxa"/>
            <w:gridSpan w:val="2"/>
          </w:tcPr>
          <w:p w:rsidR="00347177" w:rsidRPr="00EB48BF" w:rsidRDefault="00347177" w:rsidP="0050684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 </w:t>
            </w:r>
          </w:p>
        </w:tc>
      </w:tr>
      <w:tr w:rsidR="00347177" w:rsidRPr="00EB48BF" w:rsidTr="00866B21">
        <w:tc>
          <w:tcPr>
            <w:tcW w:w="1260" w:type="dxa"/>
            <w:vMerge/>
          </w:tcPr>
          <w:p w:rsidR="00347177" w:rsidRPr="00EB48BF" w:rsidRDefault="00347177" w:rsidP="00506843">
            <w:pPr>
              <w:rPr>
                <w:rFonts w:ascii="Times New Roman" w:hAnsi="Times New Roman"/>
              </w:rPr>
            </w:pPr>
          </w:p>
        </w:tc>
        <w:tc>
          <w:tcPr>
            <w:tcW w:w="1217" w:type="dxa"/>
            <w:gridSpan w:val="2"/>
          </w:tcPr>
          <w:p w:rsidR="00347177" w:rsidRPr="00EB48BF" w:rsidRDefault="00347177" w:rsidP="0050684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Pr="00EB48BF">
              <w:rPr>
                <w:rFonts w:ascii="Times New Roman" w:hAnsi="Times New Roman"/>
              </w:rPr>
              <w:t>.</w:t>
            </w:r>
          </w:p>
        </w:tc>
        <w:tc>
          <w:tcPr>
            <w:tcW w:w="2203" w:type="dxa"/>
          </w:tcPr>
          <w:p w:rsidR="00347177" w:rsidRPr="00EB48BF" w:rsidRDefault="00347177" w:rsidP="00506843">
            <w:pPr>
              <w:rPr>
                <w:rFonts w:ascii="Times New Roman" w:hAnsi="Times New Roman"/>
              </w:rPr>
            </w:pPr>
            <w:r w:rsidRPr="00EB48BF">
              <w:rPr>
                <w:rFonts w:ascii="Times New Roman" w:hAnsi="Times New Roman"/>
              </w:rPr>
              <w:t xml:space="preserve">Чтение </w:t>
            </w:r>
          </w:p>
        </w:tc>
        <w:tc>
          <w:tcPr>
            <w:tcW w:w="2588" w:type="dxa"/>
            <w:gridSpan w:val="3"/>
          </w:tcPr>
          <w:p w:rsidR="00347177" w:rsidRPr="00EB48BF" w:rsidRDefault="00347177" w:rsidP="00506843">
            <w:pPr>
              <w:rPr>
                <w:rFonts w:ascii="Times New Roman" w:hAnsi="Times New Roman"/>
              </w:rPr>
            </w:pPr>
            <w:r w:rsidRPr="00EB48BF">
              <w:rPr>
                <w:rFonts w:ascii="Times New Roman" w:hAnsi="Times New Roman"/>
              </w:rPr>
              <w:t>Умение работать с текстом, для выделения необходимой ин- формации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342" w:type="dxa"/>
            <w:vMerge/>
          </w:tcPr>
          <w:p w:rsidR="00347177" w:rsidRPr="00EB48BF" w:rsidRDefault="00347177" w:rsidP="00506843">
            <w:pPr>
              <w:rPr>
                <w:rFonts w:ascii="Times New Roman" w:hAnsi="Times New Roman"/>
              </w:rPr>
            </w:pPr>
          </w:p>
        </w:tc>
        <w:tc>
          <w:tcPr>
            <w:tcW w:w="1984" w:type="dxa"/>
            <w:gridSpan w:val="2"/>
          </w:tcPr>
          <w:p w:rsidR="00347177" w:rsidRPr="00EB48BF" w:rsidRDefault="00347177" w:rsidP="00506843">
            <w:pPr>
              <w:rPr>
                <w:rFonts w:ascii="Times New Roman" w:hAnsi="Times New Roman"/>
              </w:rPr>
            </w:pPr>
            <w:r w:rsidRPr="00EB48BF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+1</w:t>
            </w:r>
          </w:p>
        </w:tc>
      </w:tr>
      <w:tr w:rsidR="00347177" w:rsidRPr="00EB48BF" w:rsidTr="00866B21">
        <w:tc>
          <w:tcPr>
            <w:tcW w:w="1260" w:type="dxa"/>
            <w:vMerge/>
          </w:tcPr>
          <w:p w:rsidR="00347177" w:rsidRPr="00EB48BF" w:rsidRDefault="00347177" w:rsidP="00506843">
            <w:pPr>
              <w:rPr>
                <w:rFonts w:ascii="Times New Roman" w:hAnsi="Times New Roman"/>
              </w:rPr>
            </w:pPr>
          </w:p>
        </w:tc>
        <w:tc>
          <w:tcPr>
            <w:tcW w:w="1217" w:type="dxa"/>
            <w:gridSpan w:val="2"/>
          </w:tcPr>
          <w:p w:rsidR="00347177" w:rsidRPr="00EB48BF" w:rsidRDefault="00347177" w:rsidP="0050684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  <w:r w:rsidRPr="00EB48BF">
              <w:rPr>
                <w:rFonts w:ascii="Times New Roman" w:hAnsi="Times New Roman"/>
              </w:rPr>
              <w:t>.</w:t>
            </w:r>
          </w:p>
        </w:tc>
        <w:tc>
          <w:tcPr>
            <w:tcW w:w="2203" w:type="dxa"/>
          </w:tcPr>
          <w:p w:rsidR="00347177" w:rsidRPr="00EB48BF" w:rsidRDefault="00347177" w:rsidP="0050684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Чтение, м</w:t>
            </w:r>
            <w:r w:rsidRPr="00EB48BF">
              <w:rPr>
                <w:rFonts w:ascii="Times New Roman" w:hAnsi="Times New Roman"/>
              </w:rPr>
              <w:t>атематика</w:t>
            </w:r>
          </w:p>
        </w:tc>
        <w:tc>
          <w:tcPr>
            <w:tcW w:w="2588" w:type="dxa"/>
            <w:gridSpan w:val="3"/>
          </w:tcPr>
          <w:p w:rsidR="00347177" w:rsidRPr="00EB48BF" w:rsidRDefault="00347177" w:rsidP="00506843">
            <w:pPr>
              <w:rPr>
                <w:rFonts w:ascii="Times New Roman" w:hAnsi="Times New Roman"/>
              </w:rPr>
            </w:pPr>
            <w:r w:rsidRPr="00EB48BF">
              <w:rPr>
                <w:rFonts w:ascii="Times New Roman" w:hAnsi="Times New Roman"/>
              </w:rPr>
              <w:t>Умение работать с текстом, для выделения необходимой ин- формации</w:t>
            </w:r>
            <w:r>
              <w:rPr>
                <w:rFonts w:ascii="Times New Roman" w:hAnsi="Times New Roman"/>
              </w:rPr>
              <w:t>, у</w:t>
            </w:r>
            <w:r w:rsidRPr="00EB48BF">
              <w:rPr>
                <w:rFonts w:ascii="Times New Roman" w:hAnsi="Times New Roman"/>
              </w:rPr>
              <w:t>мение находить величину, отвечающую заданному требованию (</w:t>
            </w:r>
            <w:r>
              <w:rPr>
                <w:rFonts w:ascii="Times New Roman" w:hAnsi="Times New Roman"/>
              </w:rPr>
              <w:t>на сколько…</w:t>
            </w:r>
            <w:r w:rsidRPr="00EB48BF">
              <w:rPr>
                <w:rFonts w:ascii="Times New Roman" w:hAnsi="Times New Roman"/>
              </w:rPr>
              <w:t>)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342" w:type="dxa"/>
            <w:vMerge/>
          </w:tcPr>
          <w:p w:rsidR="00347177" w:rsidRPr="00EB48BF" w:rsidRDefault="00347177" w:rsidP="00506843">
            <w:pPr>
              <w:rPr>
                <w:rFonts w:ascii="Times New Roman" w:hAnsi="Times New Roman"/>
              </w:rPr>
            </w:pPr>
          </w:p>
        </w:tc>
        <w:tc>
          <w:tcPr>
            <w:tcW w:w="1984" w:type="dxa"/>
            <w:gridSpan w:val="2"/>
          </w:tcPr>
          <w:p w:rsidR="00347177" w:rsidRPr="00EB48BF" w:rsidRDefault="00347177" w:rsidP="00506843">
            <w:pPr>
              <w:rPr>
                <w:rFonts w:ascii="Times New Roman" w:hAnsi="Times New Roman"/>
              </w:rPr>
            </w:pPr>
            <w:r w:rsidRPr="00EB48BF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+1</w:t>
            </w:r>
          </w:p>
        </w:tc>
      </w:tr>
      <w:tr w:rsidR="00347177" w:rsidRPr="00EB48BF" w:rsidTr="00866B21">
        <w:tc>
          <w:tcPr>
            <w:tcW w:w="1260" w:type="dxa"/>
            <w:vMerge/>
          </w:tcPr>
          <w:p w:rsidR="00347177" w:rsidRPr="00EB48BF" w:rsidRDefault="00347177" w:rsidP="00506843">
            <w:pPr>
              <w:rPr>
                <w:rFonts w:ascii="Times New Roman" w:hAnsi="Times New Roman"/>
              </w:rPr>
            </w:pPr>
          </w:p>
        </w:tc>
        <w:tc>
          <w:tcPr>
            <w:tcW w:w="1217" w:type="dxa"/>
            <w:gridSpan w:val="2"/>
          </w:tcPr>
          <w:p w:rsidR="00347177" w:rsidRPr="00EB48BF" w:rsidRDefault="00347177" w:rsidP="0050684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2203" w:type="dxa"/>
          </w:tcPr>
          <w:p w:rsidR="00347177" w:rsidRPr="00EB48BF" w:rsidRDefault="00347177" w:rsidP="00506843">
            <w:pPr>
              <w:rPr>
                <w:rFonts w:ascii="Times New Roman" w:hAnsi="Times New Roman"/>
              </w:rPr>
            </w:pPr>
            <w:r w:rsidRPr="00EB48BF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2588" w:type="dxa"/>
            <w:gridSpan w:val="3"/>
          </w:tcPr>
          <w:p w:rsidR="00347177" w:rsidRPr="00EB48BF" w:rsidRDefault="00347177" w:rsidP="0050684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Умение решать</w:t>
            </w:r>
            <w:r w:rsidRPr="00EB48BF">
              <w:rPr>
                <w:rFonts w:ascii="Times New Roman" w:hAnsi="Times New Roman"/>
              </w:rPr>
              <w:t xml:space="preserve"> задач</w:t>
            </w:r>
            <w:r>
              <w:rPr>
                <w:rFonts w:ascii="Times New Roman" w:hAnsi="Times New Roman"/>
              </w:rPr>
              <w:t>и</w:t>
            </w:r>
            <w:r w:rsidRPr="00EB48BF">
              <w:rPr>
                <w:rFonts w:ascii="Times New Roman" w:hAnsi="Times New Roman"/>
              </w:rPr>
              <w:t xml:space="preserve"> в 2 действия, вычислительные умения</w:t>
            </w:r>
            <w:r>
              <w:rPr>
                <w:rFonts w:ascii="Times New Roman" w:hAnsi="Times New Roman"/>
              </w:rPr>
              <w:t>.</w:t>
            </w:r>
            <w:r w:rsidRPr="00EB48BF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342" w:type="dxa"/>
            <w:vMerge/>
          </w:tcPr>
          <w:p w:rsidR="00347177" w:rsidRPr="00EB48BF" w:rsidRDefault="00347177" w:rsidP="00506843">
            <w:pPr>
              <w:rPr>
                <w:rFonts w:ascii="Times New Roman" w:hAnsi="Times New Roman"/>
              </w:rPr>
            </w:pPr>
          </w:p>
        </w:tc>
        <w:tc>
          <w:tcPr>
            <w:tcW w:w="1984" w:type="dxa"/>
            <w:gridSpan w:val="2"/>
          </w:tcPr>
          <w:p w:rsidR="00347177" w:rsidRPr="00EB48BF" w:rsidRDefault="00347177" w:rsidP="0050684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 </w:t>
            </w:r>
          </w:p>
          <w:p w:rsidR="00347177" w:rsidRPr="00EB48BF" w:rsidRDefault="00347177" w:rsidP="00866B21">
            <w:pPr>
              <w:rPr>
                <w:rFonts w:ascii="Times New Roman" w:hAnsi="Times New Roman"/>
              </w:rPr>
            </w:pPr>
          </w:p>
        </w:tc>
      </w:tr>
      <w:tr w:rsidR="00347177" w:rsidRPr="00EB48BF" w:rsidTr="00866B21">
        <w:tc>
          <w:tcPr>
            <w:tcW w:w="1260" w:type="dxa"/>
            <w:vMerge/>
          </w:tcPr>
          <w:p w:rsidR="00347177" w:rsidRPr="00EB48BF" w:rsidRDefault="00347177" w:rsidP="00506843">
            <w:pPr>
              <w:rPr>
                <w:rFonts w:ascii="Times New Roman" w:hAnsi="Times New Roman"/>
              </w:rPr>
            </w:pPr>
          </w:p>
        </w:tc>
        <w:tc>
          <w:tcPr>
            <w:tcW w:w="1217" w:type="dxa"/>
            <w:gridSpan w:val="2"/>
          </w:tcPr>
          <w:p w:rsidR="00347177" w:rsidRDefault="00347177" w:rsidP="0050684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2203" w:type="dxa"/>
          </w:tcPr>
          <w:p w:rsidR="00347177" w:rsidRPr="00EB48BF" w:rsidRDefault="00347177" w:rsidP="0050684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2588" w:type="dxa"/>
            <w:gridSpan w:val="3"/>
          </w:tcPr>
          <w:p w:rsidR="00347177" w:rsidRDefault="00347177" w:rsidP="0038628D">
            <w:pPr>
              <w:spacing w:line="240" w:lineRule="auto"/>
              <w:rPr>
                <w:rFonts w:ascii="Times New Roman" w:hAnsi="Times New Roman"/>
              </w:rPr>
            </w:pPr>
            <w:r w:rsidRPr="00EB48BF">
              <w:rPr>
                <w:rFonts w:ascii="Times New Roman" w:hAnsi="Times New Roman"/>
              </w:rPr>
              <w:t>Умение находить величину, отвечающую заданному требованию</w:t>
            </w:r>
          </w:p>
          <w:p w:rsidR="00347177" w:rsidRDefault="00347177" w:rsidP="0038628D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(меньше чем, больше чем…).</w:t>
            </w:r>
          </w:p>
        </w:tc>
        <w:tc>
          <w:tcPr>
            <w:tcW w:w="1342" w:type="dxa"/>
            <w:vMerge/>
          </w:tcPr>
          <w:p w:rsidR="00347177" w:rsidRPr="00EB48BF" w:rsidRDefault="00347177" w:rsidP="00506843">
            <w:pPr>
              <w:rPr>
                <w:rFonts w:ascii="Times New Roman" w:hAnsi="Times New Roman"/>
              </w:rPr>
            </w:pPr>
          </w:p>
        </w:tc>
        <w:tc>
          <w:tcPr>
            <w:tcW w:w="1984" w:type="dxa"/>
            <w:gridSpan w:val="2"/>
          </w:tcPr>
          <w:p w:rsidR="00347177" w:rsidRDefault="00347177" w:rsidP="0050684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347177" w:rsidRDefault="00347177" w:rsidP="00506843">
            <w:pPr>
              <w:rPr>
                <w:rFonts w:ascii="Times New Roman" w:hAnsi="Times New Roman"/>
              </w:rPr>
            </w:pPr>
          </w:p>
        </w:tc>
      </w:tr>
      <w:tr w:rsidR="00347177" w:rsidRPr="00EB48BF" w:rsidTr="00866B21">
        <w:tc>
          <w:tcPr>
            <w:tcW w:w="1260" w:type="dxa"/>
            <w:vMerge/>
          </w:tcPr>
          <w:p w:rsidR="00347177" w:rsidRPr="00EB48BF" w:rsidRDefault="00347177" w:rsidP="00506843">
            <w:pPr>
              <w:rPr>
                <w:rFonts w:ascii="Times New Roman" w:hAnsi="Times New Roman"/>
              </w:rPr>
            </w:pPr>
          </w:p>
        </w:tc>
        <w:tc>
          <w:tcPr>
            <w:tcW w:w="1217" w:type="dxa"/>
            <w:gridSpan w:val="2"/>
          </w:tcPr>
          <w:p w:rsidR="00347177" w:rsidRPr="00EB48BF" w:rsidRDefault="00347177" w:rsidP="0050684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2203" w:type="dxa"/>
          </w:tcPr>
          <w:p w:rsidR="00347177" w:rsidRPr="00EB48BF" w:rsidRDefault="00347177" w:rsidP="00506843">
            <w:pPr>
              <w:rPr>
                <w:rFonts w:ascii="Times New Roman" w:hAnsi="Times New Roman"/>
              </w:rPr>
            </w:pPr>
            <w:r w:rsidRPr="00EB48BF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2588" w:type="dxa"/>
            <w:gridSpan w:val="3"/>
          </w:tcPr>
          <w:p w:rsidR="00347177" w:rsidRPr="00EB48BF" w:rsidRDefault="00347177" w:rsidP="00866B21">
            <w:pPr>
              <w:rPr>
                <w:rFonts w:ascii="Times New Roman" w:hAnsi="Times New Roman"/>
              </w:rPr>
            </w:pPr>
            <w:r w:rsidRPr="00EB48BF">
              <w:rPr>
                <w:rFonts w:ascii="Times New Roman" w:hAnsi="Times New Roman"/>
              </w:rPr>
              <w:t xml:space="preserve">Умение находить слова, по заданному требованию, умение выделять буквы </w:t>
            </w:r>
            <w:r>
              <w:rPr>
                <w:rFonts w:ascii="Times New Roman" w:hAnsi="Times New Roman"/>
              </w:rPr>
              <w:t xml:space="preserve">твердых </w:t>
            </w:r>
            <w:r w:rsidRPr="00EB48BF">
              <w:rPr>
                <w:rFonts w:ascii="Times New Roman" w:hAnsi="Times New Roman"/>
              </w:rPr>
              <w:t>согласных звуков в простых случаях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342" w:type="dxa"/>
            <w:vMerge/>
          </w:tcPr>
          <w:p w:rsidR="00347177" w:rsidRPr="00EB48BF" w:rsidRDefault="00347177" w:rsidP="00506843">
            <w:pPr>
              <w:rPr>
                <w:rFonts w:ascii="Times New Roman" w:hAnsi="Times New Roman"/>
              </w:rPr>
            </w:pPr>
          </w:p>
        </w:tc>
        <w:tc>
          <w:tcPr>
            <w:tcW w:w="1984" w:type="dxa"/>
            <w:gridSpan w:val="2"/>
          </w:tcPr>
          <w:p w:rsidR="00347177" w:rsidRPr="00EB48BF" w:rsidRDefault="00347177" w:rsidP="00506843">
            <w:pPr>
              <w:rPr>
                <w:rFonts w:ascii="Times New Roman" w:hAnsi="Times New Roman"/>
              </w:rPr>
            </w:pPr>
            <w:r w:rsidRPr="00EB48BF">
              <w:rPr>
                <w:rFonts w:ascii="Times New Roman" w:hAnsi="Times New Roman"/>
              </w:rPr>
              <w:t>1 +1</w:t>
            </w:r>
          </w:p>
        </w:tc>
      </w:tr>
      <w:tr w:rsidR="00347177" w:rsidRPr="00EB48BF" w:rsidTr="00B83748">
        <w:trPr>
          <w:gridAfter w:val="9"/>
          <w:wAfter w:w="9334" w:type="dxa"/>
          <w:trHeight w:val="433"/>
        </w:trPr>
        <w:tc>
          <w:tcPr>
            <w:tcW w:w="1260" w:type="dxa"/>
            <w:vMerge/>
          </w:tcPr>
          <w:p w:rsidR="00347177" w:rsidRPr="00EB48BF" w:rsidRDefault="00347177" w:rsidP="00506843">
            <w:pPr>
              <w:rPr>
                <w:rFonts w:ascii="Times New Roman" w:hAnsi="Times New Roman"/>
              </w:rPr>
            </w:pPr>
          </w:p>
        </w:tc>
      </w:tr>
      <w:tr w:rsidR="00347177" w:rsidRPr="00EB48BF" w:rsidTr="00866B21">
        <w:tc>
          <w:tcPr>
            <w:tcW w:w="10594" w:type="dxa"/>
            <w:gridSpan w:val="10"/>
          </w:tcPr>
          <w:p w:rsidR="00347177" w:rsidRPr="001E5E6C" w:rsidRDefault="00347177" w:rsidP="001E5E6C">
            <w:pPr>
              <w:jc w:val="center"/>
              <w:rPr>
                <w:color w:val="993300"/>
                <w:sz w:val="32"/>
                <w:szCs w:val="32"/>
              </w:rPr>
            </w:pPr>
            <w:r>
              <w:rPr>
                <w:rFonts w:ascii="Times New Roman" w:hAnsi="Times New Roman"/>
              </w:rPr>
              <w:t>И</w:t>
            </w:r>
            <w:r w:rsidRPr="00EB48BF">
              <w:rPr>
                <w:rFonts w:ascii="Times New Roman" w:hAnsi="Times New Roman"/>
              </w:rPr>
              <w:t xml:space="preserve">того: </w:t>
            </w:r>
            <w:r w:rsidRPr="001E5E6C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 xml:space="preserve"> </w:t>
            </w:r>
            <w:r w:rsidRPr="001E5E6C">
              <w:rPr>
                <w:sz w:val="24"/>
                <w:szCs w:val="24"/>
              </w:rPr>
              <w:t>заданий базового уровня, максимальный балл- 13 баллов;</w:t>
            </w:r>
            <w:r w:rsidRPr="005D0E50">
              <w:rPr>
                <w:sz w:val="32"/>
                <w:szCs w:val="32"/>
              </w:rPr>
              <w:t xml:space="preserve"> </w:t>
            </w:r>
          </w:p>
        </w:tc>
      </w:tr>
      <w:tr w:rsidR="00347177" w:rsidRPr="00EB48BF" w:rsidTr="00866B21">
        <w:tc>
          <w:tcPr>
            <w:tcW w:w="1440" w:type="dxa"/>
            <w:gridSpan w:val="2"/>
            <w:vMerge w:val="restart"/>
          </w:tcPr>
          <w:p w:rsidR="00347177" w:rsidRPr="00EB48BF" w:rsidRDefault="00347177" w:rsidP="00506843">
            <w:pPr>
              <w:rPr>
                <w:rFonts w:ascii="Times New Roman" w:hAnsi="Times New Roman"/>
              </w:rPr>
            </w:pPr>
            <w:r w:rsidRPr="00EB48BF">
              <w:rPr>
                <w:rFonts w:ascii="Times New Roman" w:hAnsi="Times New Roman"/>
              </w:rPr>
              <w:t>Дополнительная часть</w:t>
            </w:r>
          </w:p>
        </w:tc>
        <w:tc>
          <w:tcPr>
            <w:tcW w:w="1037" w:type="dxa"/>
          </w:tcPr>
          <w:p w:rsidR="00347177" w:rsidRPr="00EB48BF" w:rsidRDefault="00347177" w:rsidP="0050684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2239" w:type="dxa"/>
            <w:gridSpan w:val="2"/>
          </w:tcPr>
          <w:p w:rsidR="00347177" w:rsidRDefault="00347177" w:rsidP="00675D6C">
            <w:pPr>
              <w:spacing w:line="240" w:lineRule="auto"/>
              <w:rPr>
                <w:rFonts w:ascii="Times New Roman" w:hAnsi="Times New Roman"/>
              </w:rPr>
            </w:pPr>
            <w:r w:rsidRPr="00EB48BF">
              <w:rPr>
                <w:rFonts w:ascii="Times New Roman" w:hAnsi="Times New Roman"/>
              </w:rPr>
              <w:t>Окружающий мир</w:t>
            </w:r>
            <w:r>
              <w:rPr>
                <w:rFonts w:ascii="Times New Roman" w:hAnsi="Times New Roman"/>
              </w:rPr>
              <w:t xml:space="preserve">, </w:t>
            </w:r>
          </w:p>
          <w:p w:rsidR="00347177" w:rsidRPr="00EB48BF" w:rsidRDefault="00347177" w:rsidP="00675D6C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поисковое чтение</w:t>
            </w:r>
          </w:p>
        </w:tc>
        <w:tc>
          <w:tcPr>
            <w:tcW w:w="2372" w:type="dxa"/>
          </w:tcPr>
          <w:p w:rsidR="00347177" w:rsidRPr="00EB48BF" w:rsidRDefault="00347177" w:rsidP="00675D6C">
            <w:pPr>
              <w:spacing w:line="240" w:lineRule="auto"/>
              <w:rPr>
                <w:rFonts w:ascii="Times New Roman" w:hAnsi="Times New Roman"/>
              </w:rPr>
            </w:pPr>
            <w:r w:rsidRPr="00675D6C">
              <w:rPr>
                <w:rFonts w:ascii="Times New Roman" w:hAnsi="Times New Roman"/>
              </w:rPr>
              <w:t>Умение работать с текстом, знание основных особенностей питания иволги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844" w:type="dxa"/>
            <w:gridSpan w:val="3"/>
            <w:vMerge w:val="restart"/>
          </w:tcPr>
          <w:p w:rsidR="00347177" w:rsidRPr="00EB48BF" w:rsidRDefault="00347177" w:rsidP="0050684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Повышенный</w:t>
            </w:r>
          </w:p>
        </w:tc>
        <w:tc>
          <w:tcPr>
            <w:tcW w:w="1662" w:type="dxa"/>
          </w:tcPr>
          <w:p w:rsidR="00347177" w:rsidRPr="00EB48BF" w:rsidRDefault="00347177" w:rsidP="0050684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347177" w:rsidRPr="00EB48BF" w:rsidTr="00866B21">
        <w:trPr>
          <w:trHeight w:val="1279"/>
        </w:trPr>
        <w:tc>
          <w:tcPr>
            <w:tcW w:w="1440" w:type="dxa"/>
            <w:gridSpan w:val="2"/>
            <w:vMerge/>
          </w:tcPr>
          <w:p w:rsidR="00347177" w:rsidRPr="00EB48BF" w:rsidRDefault="00347177" w:rsidP="00506843">
            <w:pPr>
              <w:rPr>
                <w:rFonts w:ascii="Times New Roman" w:hAnsi="Times New Roman"/>
              </w:rPr>
            </w:pPr>
          </w:p>
        </w:tc>
        <w:tc>
          <w:tcPr>
            <w:tcW w:w="1037" w:type="dxa"/>
          </w:tcPr>
          <w:p w:rsidR="00347177" w:rsidRPr="00EB48BF" w:rsidRDefault="00347177" w:rsidP="0050684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2239" w:type="dxa"/>
            <w:gridSpan w:val="2"/>
          </w:tcPr>
          <w:p w:rsidR="00347177" w:rsidRPr="00EB48BF" w:rsidRDefault="00347177" w:rsidP="00506843">
            <w:pPr>
              <w:rPr>
                <w:rFonts w:ascii="Times New Roman" w:hAnsi="Times New Roman"/>
              </w:rPr>
            </w:pPr>
            <w:r w:rsidRPr="00EB48BF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2372" w:type="dxa"/>
          </w:tcPr>
          <w:p w:rsidR="00347177" w:rsidRPr="00EB48BF" w:rsidRDefault="00347177" w:rsidP="00506843">
            <w:pPr>
              <w:ind w:left="-108"/>
              <w:rPr>
                <w:rFonts w:ascii="Times New Roman" w:hAnsi="Times New Roman"/>
              </w:rPr>
            </w:pPr>
            <w:r w:rsidRPr="00EB48BF">
              <w:rPr>
                <w:rFonts w:ascii="Times New Roman" w:hAnsi="Times New Roman"/>
              </w:rPr>
              <w:t xml:space="preserve">Умение соотносить вопрос задачи и выражения  для ее решения, понимать смысл арифметических действий (сложения, вычитания) </w:t>
            </w:r>
          </w:p>
        </w:tc>
        <w:tc>
          <w:tcPr>
            <w:tcW w:w="1844" w:type="dxa"/>
            <w:gridSpan w:val="3"/>
            <w:vMerge/>
          </w:tcPr>
          <w:p w:rsidR="00347177" w:rsidRPr="00EB48BF" w:rsidRDefault="00347177" w:rsidP="00506843">
            <w:pPr>
              <w:rPr>
                <w:rFonts w:ascii="Times New Roman" w:hAnsi="Times New Roman"/>
              </w:rPr>
            </w:pPr>
          </w:p>
        </w:tc>
        <w:tc>
          <w:tcPr>
            <w:tcW w:w="1662" w:type="dxa"/>
          </w:tcPr>
          <w:p w:rsidR="00347177" w:rsidRPr="00EB48BF" w:rsidRDefault="00347177" w:rsidP="00506843">
            <w:pPr>
              <w:rPr>
                <w:rFonts w:ascii="Times New Roman" w:hAnsi="Times New Roman"/>
              </w:rPr>
            </w:pPr>
            <w:r w:rsidRPr="00EB48BF">
              <w:rPr>
                <w:rFonts w:ascii="Times New Roman" w:hAnsi="Times New Roman"/>
              </w:rPr>
              <w:t>2</w:t>
            </w:r>
          </w:p>
        </w:tc>
      </w:tr>
      <w:tr w:rsidR="00347177" w:rsidRPr="00EB48BF" w:rsidTr="00866B21">
        <w:tc>
          <w:tcPr>
            <w:tcW w:w="1440" w:type="dxa"/>
            <w:gridSpan w:val="2"/>
            <w:vMerge/>
          </w:tcPr>
          <w:p w:rsidR="00347177" w:rsidRPr="00EB48BF" w:rsidRDefault="00347177" w:rsidP="00506843">
            <w:pPr>
              <w:rPr>
                <w:rFonts w:ascii="Times New Roman" w:hAnsi="Times New Roman"/>
              </w:rPr>
            </w:pPr>
          </w:p>
        </w:tc>
        <w:tc>
          <w:tcPr>
            <w:tcW w:w="1037" w:type="dxa"/>
          </w:tcPr>
          <w:p w:rsidR="00347177" w:rsidRPr="00EB48BF" w:rsidRDefault="00347177" w:rsidP="0050684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2239" w:type="dxa"/>
            <w:gridSpan w:val="2"/>
          </w:tcPr>
          <w:p w:rsidR="00347177" w:rsidRPr="00EB48BF" w:rsidRDefault="00347177" w:rsidP="00506843">
            <w:pPr>
              <w:rPr>
                <w:rFonts w:ascii="Times New Roman" w:hAnsi="Times New Roman"/>
              </w:rPr>
            </w:pPr>
            <w:r w:rsidRPr="00EB48BF">
              <w:rPr>
                <w:rFonts w:ascii="Times New Roman" w:hAnsi="Times New Roman"/>
              </w:rPr>
              <w:t>Литературное чтение</w:t>
            </w:r>
          </w:p>
        </w:tc>
        <w:tc>
          <w:tcPr>
            <w:tcW w:w="2372" w:type="dxa"/>
          </w:tcPr>
          <w:p w:rsidR="00347177" w:rsidRPr="00EB48BF" w:rsidRDefault="00347177" w:rsidP="00866B21">
            <w:pPr>
              <w:rPr>
                <w:rFonts w:ascii="Times New Roman" w:hAnsi="Times New Roman"/>
              </w:rPr>
            </w:pPr>
            <w:r w:rsidRPr="00EB48BF">
              <w:rPr>
                <w:rFonts w:ascii="Times New Roman" w:hAnsi="Times New Roman"/>
              </w:rPr>
              <w:t>Умение подбирать синонимы</w:t>
            </w:r>
            <w:r>
              <w:rPr>
                <w:rFonts w:ascii="Times New Roman" w:hAnsi="Times New Roman"/>
              </w:rPr>
              <w:t>.</w:t>
            </w:r>
            <w:r w:rsidRPr="00EB48BF">
              <w:rPr>
                <w:rFonts w:ascii="Times New Roman" w:hAnsi="Times New Roman"/>
              </w:rPr>
              <w:t xml:space="preserve">  </w:t>
            </w:r>
          </w:p>
        </w:tc>
        <w:tc>
          <w:tcPr>
            <w:tcW w:w="1844" w:type="dxa"/>
            <w:gridSpan w:val="3"/>
            <w:vMerge/>
          </w:tcPr>
          <w:p w:rsidR="00347177" w:rsidRPr="00EB48BF" w:rsidRDefault="00347177" w:rsidP="00506843">
            <w:pPr>
              <w:rPr>
                <w:rFonts w:ascii="Times New Roman" w:hAnsi="Times New Roman"/>
              </w:rPr>
            </w:pPr>
          </w:p>
        </w:tc>
        <w:tc>
          <w:tcPr>
            <w:tcW w:w="1662" w:type="dxa"/>
          </w:tcPr>
          <w:p w:rsidR="00347177" w:rsidRPr="00EB48BF" w:rsidRDefault="00347177" w:rsidP="00506843">
            <w:pPr>
              <w:rPr>
                <w:rFonts w:ascii="Times New Roman" w:hAnsi="Times New Roman"/>
              </w:rPr>
            </w:pPr>
            <w:r w:rsidRPr="00EB48BF">
              <w:rPr>
                <w:rFonts w:ascii="Times New Roman" w:hAnsi="Times New Roman"/>
              </w:rPr>
              <w:t>2</w:t>
            </w:r>
          </w:p>
        </w:tc>
      </w:tr>
      <w:tr w:rsidR="00347177" w:rsidRPr="00EB48BF" w:rsidTr="00866B21">
        <w:tc>
          <w:tcPr>
            <w:tcW w:w="1440" w:type="dxa"/>
            <w:gridSpan w:val="2"/>
            <w:tcBorders>
              <w:bottom w:val="nil"/>
            </w:tcBorders>
          </w:tcPr>
          <w:p w:rsidR="00347177" w:rsidRPr="00EB48BF" w:rsidRDefault="00347177" w:rsidP="00506843">
            <w:pPr>
              <w:rPr>
                <w:rFonts w:ascii="Times New Roman" w:hAnsi="Times New Roman"/>
              </w:rPr>
            </w:pPr>
          </w:p>
        </w:tc>
        <w:tc>
          <w:tcPr>
            <w:tcW w:w="1037" w:type="dxa"/>
          </w:tcPr>
          <w:p w:rsidR="00347177" w:rsidRPr="00EB48BF" w:rsidRDefault="00347177" w:rsidP="00506843">
            <w:pPr>
              <w:rPr>
                <w:rFonts w:ascii="Times New Roman" w:hAnsi="Times New Roman"/>
              </w:rPr>
            </w:pPr>
            <w:r w:rsidRPr="00EB48BF">
              <w:rPr>
                <w:rFonts w:ascii="Times New Roman" w:hAnsi="Times New Roman"/>
              </w:rPr>
              <w:t>1</w:t>
            </w:r>
            <w:bookmarkStart w:id="0" w:name="_GoBack"/>
            <w:bookmarkEnd w:id="0"/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239" w:type="dxa"/>
            <w:gridSpan w:val="2"/>
          </w:tcPr>
          <w:p w:rsidR="00347177" w:rsidRPr="00EB48BF" w:rsidRDefault="00347177" w:rsidP="00506843">
            <w:pPr>
              <w:rPr>
                <w:rFonts w:ascii="Times New Roman" w:hAnsi="Times New Roman"/>
              </w:rPr>
            </w:pPr>
            <w:r w:rsidRPr="00EB48BF">
              <w:rPr>
                <w:rFonts w:ascii="Times New Roman" w:hAnsi="Times New Roman"/>
              </w:rPr>
              <w:t>Окружающий мир</w:t>
            </w:r>
          </w:p>
        </w:tc>
        <w:tc>
          <w:tcPr>
            <w:tcW w:w="2372" w:type="dxa"/>
          </w:tcPr>
          <w:p w:rsidR="00347177" w:rsidRPr="00EB48BF" w:rsidRDefault="00347177" w:rsidP="00866B2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Умение составлять предложения на заданную тему.</w:t>
            </w:r>
          </w:p>
        </w:tc>
        <w:tc>
          <w:tcPr>
            <w:tcW w:w="1844" w:type="dxa"/>
            <w:gridSpan w:val="3"/>
          </w:tcPr>
          <w:p w:rsidR="00347177" w:rsidRPr="00EB48BF" w:rsidRDefault="00347177" w:rsidP="00506843">
            <w:pPr>
              <w:rPr>
                <w:rFonts w:ascii="Times New Roman" w:hAnsi="Times New Roman"/>
              </w:rPr>
            </w:pPr>
          </w:p>
        </w:tc>
        <w:tc>
          <w:tcPr>
            <w:tcW w:w="1662" w:type="dxa"/>
          </w:tcPr>
          <w:p w:rsidR="00347177" w:rsidRPr="00EB48BF" w:rsidRDefault="00347177" w:rsidP="0050684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347177" w:rsidRPr="00EB48BF" w:rsidTr="00866B21">
        <w:tc>
          <w:tcPr>
            <w:tcW w:w="10594" w:type="dxa"/>
            <w:gridSpan w:val="10"/>
          </w:tcPr>
          <w:p w:rsidR="00347177" w:rsidRPr="001E5E6C" w:rsidRDefault="00347177" w:rsidP="0050684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  <w:r w:rsidRPr="001E5E6C">
              <w:rPr>
                <w:rFonts w:ascii="Times New Roman" w:hAnsi="Times New Roman"/>
                <w:sz w:val="24"/>
                <w:szCs w:val="24"/>
              </w:rPr>
              <w:t>Итог о – 4 задания повышенного уровня -  максимальный балл - 7 баллов</w:t>
            </w:r>
          </w:p>
        </w:tc>
      </w:tr>
      <w:tr w:rsidR="00347177" w:rsidRPr="00EB48BF" w:rsidTr="00866B21">
        <w:tc>
          <w:tcPr>
            <w:tcW w:w="10594" w:type="dxa"/>
            <w:gridSpan w:val="10"/>
          </w:tcPr>
          <w:p w:rsidR="00347177" w:rsidRDefault="00347177" w:rsidP="0050684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E5E6C">
              <w:rPr>
                <w:rFonts w:ascii="Times New Roman" w:hAnsi="Times New Roman"/>
                <w:b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</w:t>
            </w:r>
            <w:r w:rsidRPr="001E5E6C">
              <w:rPr>
                <w:rFonts w:ascii="Times New Roman" w:hAnsi="Times New Roman"/>
                <w:b/>
                <w:sz w:val="24"/>
                <w:szCs w:val="24"/>
              </w:rPr>
              <w:t xml:space="preserve">  Всего за работу  – 20 баллов</w:t>
            </w:r>
          </w:p>
          <w:p w:rsidR="00347177" w:rsidRPr="00424A25" w:rsidRDefault="00347177" w:rsidP="001E5E6C">
            <w:pPr>
              <w:adjustRightInd w:val="0"/>
              <w:spacing w:before="30" w:after="30"/>
              <w:jc w:val="both"/>
              <w:rPr>
                <w:b/>
                <w:sz w:val="24"/>
                <w:szCs w:val="24"/>
              </w:rPr>
            </w:pPr>
            <w:r w:rsidRPr="00424A25">
              <w:rPr>
                <w:b/>
                <w:sz w:val="24"/>
                <w:szCs w:val="24"/>
              </w:rPr>
              <w:t xml:space="preserve">Всего: 8 заданий базового уровня (от 0 до 13 баллов) и 4 задания повышенного уровня (от 0 до 7 баллов). Всего - 20 баллов. </w:t>
            </w:r>
          </w:p>
          <w:p w:rsidR="00347177" w:rsidRPr="00424A25" w:rsidRDefault="00347177" w:rsidP="001E5E6C">
            <w:pPr>
              <w:adjustRightInd w:val="0"/>
              <w:spacing w:before="30" w:after="30"/>
              <w:jc w:val="both"/>
              <w:rPr>
                <w:b/>
                <w:sz w:val="24"/>
                <w:szCs w:val="24"/>
              </w:rPr>
            </w:pPr>
            <w:r w:rsidRPr="00424A25">
              <w:rPr>
                <w:b/>
                <w:sz w:val="24"/>
                <w:szCs w:val="24"/>
              </w:rPr>
              <w:t>6 – 13 баллов – освоил базовый уровень.</w:t>
            </w:r>
          </w:p>
          <w:p w:rsidR="00347177" w:rsidRPr="00424A25" w:rsidRDefault="00347177" w:rsidP="001E5E6C">
            <w:pPr>
              <w:adjustRightInd w:val="0"/>
              <w:spacing w:before="30" w:after="30"/>
              <w:jc w:val="both"/>
              <w:rPr>
                <w:b/>
                <w:sz w:val="24"/>
                <w:szCs w:val="24"/>
              </w:rPr>
            </w:pPr>
            <w:r w:rsidRPr="00424A25">
              <w:rPr>
                <w:b/>
                <w:sz w:val="24"/>
                <w:szCs w:val="24"/>
              </w:rPr>
              <w:t>14 – 20 баллов – освоил базовый и повышенный уровни.</w:t>
            </w:r>
          </w:p>
          <w:p w:rsidR="00347177" w:rsidRPr="001E5E6C" w:rsidRDefault="00347177" w:rsidP="001E5E6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24A25">
              <w:rPr>
                <w:b/>
                <w:sz w:val="24"/>
                <w:szCs w:val="24"/>
              </w:rPr>
              <w:t>Менее 6 баллов – не освоил базовый уровень.</w:t>
            </w:r>
          </w:p>
        </w:tc>
      </w:tr>
    </w:tbl>
    <w:p w:rsidR="00347177" w:rsidRPr="001E5E6C" w:rsidRDefault="00347177" w:rsidP="001E5E6C">
      <w:pPr>
        <w:ind w:left="-720"/>
        <w:jc w:val="both"/>
        <w:rPr>
          <w:rFonts w:ascii="Times New Roman" w:hAnsi="Times New Roman"/>
          <w:sz w:val="28"/>
          <w:szCs w:val="28"/>
        </w:rPr>
      </w:pPr>
      <w:r w:rsidRPr="001E5E6C">
        <w:rPr>
          <w:rFonts w:ascii="Times New Roman" w:hAnsi="Times New Roman"/>
          <w:sz w:val="28"/>
          <w:szCs w:val="28"/>
        </w:rPr>
        <w:t xml:space="preserve">По результатам итоговой проверочной работы учитель может не только относительно объективно оценить уровень подготовки каждого ученика и выявить группы риска, но и оценить эффективность собственного процесса обучения и принять необходимые меры для коррекции. </w:t>
      </w:r>
    </w:p>
    <w:p w:rsidR="00347177" w:rsidRPr="001E5E6C" w:rsidRDefault="00347177" w:rsidP="001E5E6C">
      <w:pPr>
        <w:ind w:left="-720"/>
        <w:jc w:val="both"/>
        <w:rPr>
          <w:rFonts w:ascii="Times New Roman" w:hAnsi="Times New Roman"/>
          <w:sz w:val="28"/>
          <w:szCs w:val="28"/>
        </w:rPr>
      </w:pPr>
      <w:r w:rsidRPr="001E5E6C">
        <w:rPr>
          <w:rFonts w:ascii="Times New Roman" w:hAnsi="Times New Roman"/>
          <w:sz w:val="28"/>
          <w:szCs w:val="28"/>
        </w:rPr>
        <w:tab/>
        <w:t>Примерные ориентиры для отнесения детей к той или иной группе для данной контрольной работы составляют:</w:t>
      </w:r>
    </w:p>
    <w:p w:rsidR="00347177" w:rsidRPr="001E5E6C" w:rsidRDefault="00347177" w:rsidP="001E5E6C">
      <w:pPr>
        <w:numPr>
          <w:ilvl w:val="0"/>
          <w:numId w:val="3"/>
        </w:numPr>
        <w:spacing w:after="0" w:line="240" w:lineRule="auto"/>
        <w:ind w:left="-720" w:firstLine="0"/>
        <w:jc w:val="both"/>
        <w:rPr>
          <w:rFonts w:ascii="Times New Roman" w:hAnsi="Times New Roman"/>
          <w:sz w:val="28"/>
          <w:szCs w:val="28"/>
        </w:rPr>
      </w:pPr>
      <w:r w:rsidRPr="001E5E6C">
        <w:rPr>
          <w:rFonts w:ascii="Times New Roman" w:hAnsi="Times New Roman"/>
          <w:b/>
          <w:sz w:val="28"/>
          <w:szCs w:val="28"/>
        </w:rPr>
        <w:t>Группа риска</w:t>
      </w:r>
      <w:r w:rsidRPr="001E5E6C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дети, набравшие суммарно менее 6 баллов (из 20 возможных).</w:t>
      </w:r>
    </w:p>
    <w:p w:rsidR="00347177" w:rsidRPr="001E5E6C" w:rsidRDefault="00347177" w:rsidP="001E5E6C">
      <w:pPr>
        <w:numPr>
          <w:ilvl w:val="0"/>
          <w:numId w:val="3"/>
        </w:numPr>
        <w:spacing w:after="0" w:line="240" w:lineRule="auto"/>
        <w:ind w:left="-720" w:firstLine="0"/>
        <w:jc w:val="both"/>
        <w:rPr>
          <w:rFonts w:ascii="Times New Roman" w:hAnsi="Times New Roman"/>
          <w:sz w:val="28"/>
          <w:szCs w:val="28"/>
        </w:rPr>
      </w:pPr>
      <w:r w:rsidRPr="001E5E6C">
        <w:rPr>
          <w:rFonts w:ascii="Times New Roman" w:hAnsi="Times New Roman"/>
          <w:b/>
          <w:sz w:val="28"/>
          <w:szCs w:val="28"/>
        </w:rPr>
        <w:t xml:space="preserve">Группа детей, достигших уровня базовой подготовки, </w:t>
      </w:r>
      <w:r w:rsidRPr="001E5E6C">
        <w:rPr>
          <w:rFonts w:ascii="Times New Roman" w:hAnsi="Times New Roman"/>
          <w:sz w:val="28"/>
          <w:szCs w:val="28"/>
        </w:rPr>
        <w:t>но не превышающих его</w:t>
      </w:r>
      <w:r w:rsidRPr="001E5E6C">
        <w:rPr>
          <w:rFonts w:ascii="Times New Roman" w:hAnsi="Times New Roman"/>
          <w:b/>
          <w:sz w:val="28"/>
          <w:szCs w:val="28"/>
        </w:rPr>
        <w:t xml:space="preserve"> </w:t>
      </w:r>
      <w:r w:rsidRPr="001E5E6C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дети, набравшие суммарно от 6 до 13 баллов (из 20</w:t>
      </w:r>
      <w:r w:rsidRPr="001E5E6C">
        <w:rPr>
          <w:rFonts w:ascii="Times New Roman" w:hAnsi="Times New Roman"/>
          <w:sz w:val="28"/>
          <w:szCs w:val="28"/>
        </w:rPr>
        <w:t xml:space="preserve"> возможных).</w:t>
      </w:r>
    </w:p>
    <w:p w:rsidR="00347177" w:rsidRPr="001E5E6C" w:rsidRDefault="00347177" w:rsidP="001E5E6C">
      <w:pPr>
        <w:numPr>
          <w:ilvl w:val="0"/>
          <w:numId w:val="3"/>
        </w:numPr>
        <w:spacing w:after="0" w:line="240" w:lineRule="auto"/>
        <w:ind w:left="-720" w:firstLine="0"/>
        <w:jc w:val="both"/>
        <w:rPr>
          <w:rFonts w:ascii="Times New Roman" w:hAnsi="Times New Roman"/>
          <w:sz w:val="28"/>
          <w:szCs w:val="28"/>
        </w:rPr>
      </w:pPr>
      <w:r w:rsidRPr="001E5E6C">
        <w:rPr>
          <w:rFonts w:ascii="Times New Roman" w:hAnsi="Times New Roman"/>
          <w:b/>
          <w:sz w:val="28"/>
          <w:szCs w:val="28"/>
        </w:rPr>
        <w:t xml:space="preserve">Группа детей, достигших как базового, так и более высоких уровней </w:t>
      </w:r>
      <w:r w:rsidRPr="001E5E6C">
        <w:rPr>
          <w:rFonts w:ascii="Times New Roman" w:hAnsi="Times New Roman"/>
          <w:sz w:val="28"/>
          <w:szCs w:val="28"/>
        </w:rPr>
        <w:t>– д</w:t>
      </w:r>
      <w:r>
        <w:rPr>
          <w:rFonts w:ascii="Times New Roman" w:hAnsi="Times New Roman"/>
          <w:sz w:val="28"/>
          <w:szCs w:val="28"/>
        </w:rPr>
        <w:t>ети, набравшие суммарно более 13 баллов (из 20</w:t>
      </w:r>
      <w:r w:rsidRPr="001E5E6C">
        <w:rPr>
          <w:rFonts w:ascii="Times New Roman" w:hAnsi="Times New Roman"/>
          <w:sz w:val="28"/>
          <w:szCs w:val="28"/>
        </w:rPr>
        <w:t xml:space="preserve"> возможных).</w:t>
      </w:r>
    </w:p>
    <w:p w:rsidR="00347177" w:rsidRDefault="00347177" w:rsidP="006E60FC">
      <w:pPr>
        <w:pStyle w:val="Bodytext1"/>
        <w:shd w:val="clear" w:color="auto" w:fill="auto"/>
        <w:spacing w:before="0" w:after="0" w:line="461" w:lineRule="exact"/>
        <w:ind w:left="580" w:firstLine="0"/>
        <w:jc w:val="both"/>
      </w:pPr>
    </w:p>
    <w:p w:rsidR="00347177" w:rsidRDefault="00347177" w:rsidP="006E60FC">
      <w:pPr>
        <w:pStyle w:val="Bodytext1"/>
        <w:shd w:val="clear" w:color="auto" w:fill="auto"/>
        <w:spacing w:before="0" w:after="0" w:line="461" w:lineRule="exact"/>
        <w:ind w:left="580" w:firstLine="0"/>
        <w:jc w:val="both"/>
      </w:pPr>
    </w:p>
    <w:p w:rsidR="00347177" w:rsidRDefault="00347177" w:rsidP="006E60FC">
      <w:pPr>
        <w:pStyle w:val="Bodytext1"/>
        <w:shd w:val="clear" w:color="auto" w:fill="auto"/>
        <w:spacing w:before="0" w:after="0" w:line="461" w:lineRule="exact"/>
        <w:ind w:left="580" w:firstLine="0"/>
        <w:jc w:val="both"/>
      </w:pPr>
    </w:p>
    <w:p w:rsidR="00347177" w:rsidRDefault="00347177" w:rsidP="006F704B">
      <w:pPr>
        <w:rPr>
          <w:b/>
          <w:sz w:val="24"/>
          <w:szCs w:val="24"/>
        </w:rPr>
      </w:pPr>
    </w:p>
    <w:p w:rsidR="00347177" w:rsidRDefault="00347177" w:rsidP="006F704B">
      <w:pPr>
        <w:rPr>
          <w:b/>
          <w:sz w:val="24"/>
          <w:szCs w:val="24"/>
        </w:rPr>
      </w:pPr>
    </w:p>
    <w:p w:rsidR="00347177" w:rsidRDefault="00347177" w:rsidP="006F704B">
      <w:pPr>
        <w:rPr>
          <w:b/>
          <w:sz w:val="24"/>
          <w:szCs w:val="24"/>
        </w:rPr>
      </w:pPr>
    </w:p>
    <w:p w:rsidR="00347177" w:rsidRDefault="00347177" w:rsidP="006F704B">
      <w:pPr>
        <w:rPr>
          <w:b/>
          <w:sz w:val="24"/>
          <w:szCs w:val="24"/>
        </w:rPr>
      </w:pPr>
    </w:p>
    <w:sectPr w:rsidR="00347177" w:rsidSect="007033ED">
      <w:pgSz w:w="11906" w:h="16838"/>
      <w:pgMar w:top="360" w:right="566" w:bottom="18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B5B65"/>
    <w:multiLevelType w:val="hybridMultilevel"/>
    <w:tmpl w:val="65D61C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6F837DF"/>
    <w:multiLevelType w:val="hybridMultilevel"/>
    <w:tmpl w:val="04CC62AE"/>
    <w:lvl w:ilvl="0" w:tplc="818C462A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">
    <w:nsid w:val="4B762940"/>
    <w:multiLevelType w:val="hybridMultilevel"/>
    <w:tmpl w:val="853E42D2"/>
    <w:lvl w:ilvl="0" w:tplc="B0CE7C0E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635A4"/>
    <w:rsid w:val="000130A2"/>
    <w:rsid w:val="00044B7B"/>
    <w:rsid w:val="0006085B"/>
    <w:rsid w:val="000B0498"/>
    <w:rsid w:val="000D1A5B"/>
    <w:rsid w:val="000E29AD"/>
    <w:rsid w:val="00113953"/>
    <w:rsid w:val="00116A0C"/>
    <w:rsid w:val="0012369B"/>
    <w:rsid w:val="001312DF"/>
    <w:rsid w:val="001E5E6C"/>
    <w:rsid w:val="00204E71"/>
    <w:rsid w:val="0024259F"/>
    <w:rsid w:val="00246768"/>
    <w:rsid w:val="002E1FF1"/>
    <w:rsid w:val="00344163"/>
    <w:rsid w:val="00347177"/>
    <w:rsid w:val="00351727"/>
    <w:rsid w:val="0036683B"/>
    <w:rsid w:val="00376BB4"/>
    <w:rsid w:val="0038628D"/>
    <w:rsid w:val="00413957"/>
    <w:rsid w:val="00424A25"/>
    <w:rsid w:val="004635A4"/>
    <w:rsid w:val="004A3CD2"/>
    <w:rsid w:val="004D29D2"/>
    <w:rsid w:val="0050550B"/>
    <w:rsid w:val="00506843"/>
    <w:rsid w:val="0051722C"/>
    <w:rsid w:val="00517E66"/>
    <w:rsid w:val="00544C7E"/>
    <w:rsid w:val="00544D47"/>
    <w:rsid w:val="00547005"/>
    <w:rsid w:val="005671F6"/>
    <w:rsid w:val="005A786B"/>
    <w:rsid w:val="005D0E50"/>
    <w:rsid w:val="005F2520"/>
    <w:rsid w:val="0060033A"/>
    <w:rsid w:val="00655C9C"/>
    <w:rsid w:val="00665B1D"/>
    <w:rsid w:val="00675D6C"/>
    <w:rsid w:val="006A5F60"/>
    <w:rsid w:val="006B0B68"/>
    <w:rsid w:val="006E60FC"/>
    <w:rsid w:val="006F704B"/>
    <w:rsid w:val="007033ED"/>
    <w:rsid w:val="007107FD"/>
    <w:rsid w:val="00710951"/>
    <w:rsid w:val="00715E4F"/>
    <w:rsid w:val="00732ADC"/>
    <w:rsid w:val="0075733A"/>
    <w:rsid w:val="0076462C"/>
    <w:rsid w:val="00765864"/>
    <w:rsid w:val="00767DCC"/>
    <w:rsid w:val="0079378A"/>
    <w:rsid w:val="007950E6"/>
    <w:rsid w:val="007A10F6"/>
    <w:rsid w:val="007A1E62"/>
    <w:rsid w:val="007B1148"/>
    <w:rsid w:val="007D3D68"/>
    <w:rsid w:val="007E0414"/>
    <w:rsid w:val="007E3D2E"/>
    <w:rsid w:val="00824505"/>
    <w:rsid w:val="00825730"/>
    <w:rsid w:val="00866B21"/>
    <w:rsid w:val="0088266D"/>
    <w:rsid w:val="00925AD2"/>
    <w:rsid w:val="0095335F"/>
    <w:rsid w:val="00963647"/>
    <w:rsid w:val="009D6F80"/>
    <w:rsid w:val="009F6A9F"/>
    <w:rsid w:val="00A200F2"/>
    <w:rsid w:val="00A3462D"/>
    <w:rsid w:val="00A739CF"/>
    <w:rsid w:val="00A87309"/>
    <w:rsid w:val="00AF7E23"/>
    <w:rsid w:val="00B06CA4"/>
    <w:rsid w:val="00B14C14"/>
    <w:rsid w:val="00B406F0"/>
    <w:rsid w:val="00B83748"/>
    <w:rsid w:val="00BA22CD"/>
    <w:rsid w:val="00BA60EF"/>
    <w:rsid w:val="00BD5F50"/>
    <w:rsid w:val="00C21075"/>
    <w:rsid w:val="00C273D8"/>
    <w:rsid w:val="00C325F2"/>
    <w:rsid w:val="00C33015"/>
    <w:rsid w:val="00CA1C8C"/>
    <w:rsid w:val="00CB6217"/>
    <w:rsid w:val="00CE0109"/>
    <w:rsid w:val="00D029A9"/>
    <w:rsid w:val="00D03C09"/>
    <w:rsid w:val="00D6484C"/>
    <w:rsid w:val="00DB290F"/>
    <w:rsid w:val="00DC4A22"/>
    <w:rsid w:val="00E85B54"/>
    <w:rsid w:val="00EB48BF"/>
    <w:rsid w:val="00EC1C76"/>
    <w:rsid w:val="00F97D89"/>
    <w:rsid w:val="00F97F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6A0C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4635A4"/>
    <w:rPr>
      <w:lang w:eastAsia="en-US"/>
    </w:rPr>
  </w:style>
  <w:style w:type="paragraph" w:styleId="ListParagraph">
    <w:name w:val="List Paragraph"/>
    <w:basedOn w:val="Normal"/>
    <w:uiPriority w:val="99"/>
    <w:qFormat/>
    <w:rsid w:val="00825730"/>
    <w:pPr>
      <w:ind w:left="720"/>
      <w:contextualSpacing/>
    </w:pPr>
  </w:style>
  <w:style w:type="character" w:customStyle="1" w:styleId="Bodytext">
    <w:name w:val="Body text_"/>
    <w:basedOn w:val="DefaultParagraphFont"/>
    <w:link w:val="Bodytext1"/>
    <w:uiPriority w:val="99"/>
    <w:locked/>
    <w:rsid w:val="006F704B"/>
    <w:rPr>
      <w:rFonts w:ascii="Trebuchet MS" w:hAnsi="Trebuchet MS" w:cs="Trebuchet MS"/>
      <w:spacing w:val="11"/>
      <w:sz w:val="29"/>
      <w:szCs w:val="29"/>
      <w:shd w:val="clear" w:color="auto" w:fill="FFFFFF"/>
    </w:rPr>
  </w:style>
  <w:style w:type="paragraph" w:customStyle="1" w:styleId="Bodytext1">
    <w:name w:val="Body text1"/>
    <w:basedOn w:val="Normal"/>
    <w:link w:val="Bodytext"/>
    <w:uiPriority w:val="99"/>
    <w:rsid w:val="006F704B"/>
    <w:pPr>
      <w:widowControl w:val="0"/>
      <w:shd w:val="clear" w:color="auto" w:fill="FFFFFF"/>
      <w:spacing w:before="540" w:after="360" w:line="240" w:lineRule="atLeast"/>
      <w:ind w:hanging="480"/>
      <w:jc w:val="right"/>
    </w:pPr>
    <w:rPr>
      <w:rFonts w:ascii="Trebuchet MS" w:hAnsi="Trebuchet MS" w:cs="Trebuchet MS"/>
      <w:spacing w:val="11"/>
      <w:sz w:val="29"/>
      <w:szCs w:val="29"/>
    </w:rPr>
  </w:style>
  <w:style w:type="paragraph" w:customStyle="1" w:styleId="NoSpacing1">
    <w:name w:val="No Spacing1"/>
    <w:uiPriority w:val="99"/>
    <w:rsid w:val="00CB6217"/>
    <w:rPr>
      <w:rFonts w:eastAsia="Times New Roman"/>
      <w:lang w:eastAsia="en-US"/>
    </w:rPr>
  </w:style>
  <w:style w:type="table" w:styleId="TableGrid">
    <w:name w:val="Table Grid"/>
    <w:basedOn w:val="TableNormal"/>
    <w:uiPriority w:val="99"/>
    <w:locked/>
    <w:rsid w:val="00B406F0"/>
    <w:pPr>
      <w:spacing w:after="160" w:line="259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1941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94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img.liveinternet.ru/images/attach/4/10665/10665472_ivolga2.jpg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http://demiart.ru/forum/uploads5/post-340462-1268326880.gif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http://zaikinmir.ru/kartinki/images/ivolga/ivolga-kartinki-10.jpg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http://img-2.photosight.ru/b70/5577641_large.jpg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587</TotalTime>
  <Pages>6</Pages>
  <Words>1268</Words>
  <Characters>7228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User</cp:lastModifiedBy>
  <cp:revision>20</cp:revision>
  <cp:lastPrinted>2016-04-22T09:20:00Z</cp:lastPrinted>
  <dcterms:created xsi:type="dcterms:W3CDTF">2016-04-18T12:35:00Z</dcterms:created>
  <dcterms:modified xsi:type="dcterms:W3CDTF">2016-04-22T10:18:00Z</dcterms:modified>
</cp:coreProperties>
</file>